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1271C6" w14:textId="77777777" w:rsidR="00520F6F" w:rsidRDefault="00520F6F" w:rsidP="00520F6F">
      <w:pPr>
        <w:rPr>
          <w:rFonts w:ascii="Avenir Roman" w:eastAsia="Times New Roman" w:hAnsi="Avenir Roman" w:cs="Times New Roman"/>
          <w:b/>
          <w:bCs/>
          <w:color w:val="000000"/>
          <w:u w:val="single"/>
        </w:rPr>
      </w:pPr>
      <w:bookmarkStart w:id="0" w:name="_GoBack"/>
      <w:bookmarkEnd w:id="0"/>
    </w:p>
    <w:p w14:paraId="00A35E79" w14:textId="77777777" w:rsidR="00E774DD" w:rsidRPr="00E774DD" w:rsidRDefault="00AA631A" w:rsidP="00AA631A">
      <w:pPr>
        <w:rPr>
          <w:rFonts w:ascii="Avenir Roman" w:eastAsia="Times New Roman" w:hAnsi="Avenir Roman" w:cs="Times New Roman"/>
          <w:bCs/>
          <w:color w:val="000000"/>
          <w:sz w:val="28"/>
          <w:szCs w:val="28"/>
          <w:lang w:val="en"/>
        </w:rPr>
      </w:pPr>
      <w:r w:rsidRPr="00AA631A">
        <w:rPr>
          <w:rFonts w:ascii="Avenir Roman" w:eastAsia="Times New Roman" w:hAnsi="Avenir Roman" w:cs="Times New Roman"/>
          <w:bCs/>
          <w:color w:val="000000"/>
          <w:sz w:val="28"/>
          <w:szCs w:val="28"/>
          <w:lang w:val="en"/>
        </w:rPr>
        <w:t>Milestone 4: Social Media Campaign Proposal and Action Plan</w:t>
      </w:r>
    </w:p>
    <w:p w14:paraId="166BFB83" w14:textId="77777777" w:rsidR="00E774DD" w:rsidRPr="00E774DD" w:rsidRDefault="00E774DD" w:rsidP="00E774DD">
      <w:pPr>
        <w:rPr>
          <w:rFonts w:ascii="Avenir Roman" w:eastAsia="Times New Roman" w:hAnsi="Avenir Roman" w:cs="Times New Roman"/>
          <w:b/>
          <w:bCs/>
          <w:color w:val="000000"/>
          <w:u w:val="single"/>
          <w:lang w:val="en"/>
        </w:rPr>
      </w:pPr>
    </w:p>
    <w:p w14:paraId="479C82DE" w14:textId="77777777" w:rsidR="00AA631A" w:rsidRPr="00AA631A" w:rsidRDefault="00AA631A" w:rsidP="00AA631A">
      <w:pPr>
        <w:jc w:val="center"/>
        <w:rPr>
          <w:rFonts w:ascii="Avenir Roman" w:eastAsia="Times New Roman" w:hAnsi="Avenir Roman" w:cs="Times New Roman"/>
          <w:bCs/>
          <w:color w:val="000000"/>
          <w:lang w:val="en"/>
        </w:rPr>
      </w:pPr>
      <w:r w:rsidRPr="00AA631A">
        <w:rPr>
          <w:rFonts w:ascii="Avenir Roman" w:eastAsia="Times New Roman" w:hAnsi="Avenir Roman" w:cs="Times New Roman"/>
          <w:bCs/>
          <w:color w:val="000000"/>
          <w:lang w:val="en"/>
        </w:rPr>
        <w:t>CREATE YOUR OWN SOCIAL MEDIA CAMPAIGN!</w:t>
      </w:r>
    </w:p>
    <w:p w14:paraId="5A555F6B" w14:textId="77777777" w:rsidR="00AA631A" w:rsidRDefault="00AA631A" w:rsidP="00AA631A">
      <w:pPr>
        <w:rPr>
          <w:rFonts w:ascii="Avenir Roman" w:eastAsia="Times New Roman" w:hAnsi="Avenir Roman" w:cs="Times New Roman"/>
          <w:bCs/>
          <w:color w:val="000000"/>
          <w:lang w:val="en"/>
        </w:rPr>
      </w:pPr>
    </w:p>
    <w:p w14:paraId="183A6916" w14:textId="77777777" w:rsidR="00AA631A" w:rsidRPr="005D6DAD" w:rsidRDefault="00AA631A" w:rsidP="00AA631A">
      <w:pPr>
        <w:rPr>
          <w:rFonts w:ascii="Avenir Roman" w:eastAsia="Times New Roman" w:hAnsi="Avenir Roman" w:cs="Times New Roman"/>
          <w:bCs/>
          <w:color w:val="000000"/>
          <w:lang w:val="en"/>
        </w:rPr>
      </w:pPr>
      <w:r w:rsidRPr="00AA631A">
        <w:rPr>
          <w:rFonts w:ascii="Avenir Roman" w:eastAsia="Times New Roman" w:hAnsi="Avenir Roman" w:cs="Times New Roman"/>
          <w:b/>
          <w:bCs/>
          <w:color w:val="000000"/>
          <w:lang w:val="en"/>
        </w:rPr>
        <w:t>Instructions:</w:t>
      </w:r>
      <w:r w:rsidRPr="00AA631A">
        <w:rPr>
          <w:rFonts w:ascii="Avenir Roman" w:eastAsia="Times New Roman" w:hAnsi="Avenir Roman" w:cs="Times New Roman"/>
          <w:bCs/>
          <w:color w:val="000000"/>
          <w:lang w:val="en"/>
        </w:rPr>
        <w:t xml:space="preserve"> Save this document on your own computer. Type into each box and expand it as needed for the length of your response. Answer thoroughly!</w:t>
      </w:r>
    </w:p>
    <w:p w14:paraId="13DE22F9" w14:textId="77777777" w:rsidR="00AA631A" w:rsidRPr="005B4C25" w:rsidRDefault="00AA631A" w:rsidP="00AA631A">
      <w:pPr>
        <w:rPr>
          <w:rFonts w:ascii="Arial" w:eastAsia="Times New Roman" w:hAnsi="Arial" w:cs="Arial"/>
          <w:bCs/>
          <w:i/>
          <w:iCs/>
          <w:color w:val="000000"/>
          <w:sz w:val="20"/>
          <w:szCs w:val="20"/>
        </w:rPr>
      </w:pPr>
    </w:p>
    <w:p w14:paraId="4BF063DA" w14:textId="77777777" w:rsidR="00AA631A" w:rsidRPr="00494008" w:rsidRDefault="00AA631A" w:rsidP="00AA631A">
      <w:pPr>
        <w:rPr>
          <w:rFonts w:ascii="Arial" w:eastAsia="Times New Roman" w:hAnsi="Arial" w:cs="Arial"/>
          <w:sz w:val="20"/>
          <w:szCs w:val="20"/>
        </w:rPr>
      </w:pPr>
    </w:p>
    <w:tbl>
      <w:tblPr>
        <w:tblStyle w:val="TableGrid"/>
        <w:tblW w:w="0" w:type="auto"/>
        <w:tblLook w:val="04A0" w:firstRow="1" w:lastRow="0" w:firstColumn="1" w:lastColumn="0" w:noHBand="0" w:noVBand="1"/>
      </w:tblPr>
      <w:tblGrid>
        <w:gridCol w:w="10070"/>
      </w:tblGrid>
      <w:tr w:rsidR="00AA631A" w:rsidRPr="00AA631A" w14:paraId="1F30B0DD" w14:textId="77777777" w:rsidTr="00184E48">
        <w:tc>
          <w:tcPr>
            <w:tcW w:w="10070" w:type="dxa"/>
            <w:shd w:val="clear" w:color="auto" w:fill="FABF8F" w:themeFill="accent6" w:themeFillTint="99"/>
          </w:tcPr>
          <w:p w14:paraId="60338147" w14:textId="77777777" w:rsidR="00AA631A" w:rsidRPr="00AA631A" w:rsidRDefault="00AA631A" w:rsidP="00184E48">
            <w:pPr>
              <w:rPr>
                <w:rFonts w:ascii="Avenir Roman" w:eastAsia="Times New Roman" w:hAnsi="Avenir Roman" w:cs="Arial"/>
                <w:b/>
                <w:bCs/>
                <w:color w:val="000000"/>
              </w:rPr>
            </w:pPr>
            <w:r w:rsidRPr="00AA631A">
              <w:rPr>
                <w:rFonts w:ascii="Avenir Roman" w:eastAsia="Times New Roman" w:hAnsi="Avenir Roman" w:cs="Arial"/>
                <w:b/>
                <w:bCs/>
                <w:color w:val="000000"/>
              </w:rPr>
              <w:t>Part 1: Campaign Proposal</w:t>
            </w:r>
          </w:p>
          <w:p w14:paraId="32F36DE4" w14:textId="77777777" w:rsidR="00AA631A" w:rsidRPr="00AA631A" w:rsidRDefault="00AA631A" w:rsidP="00184E48">
            <w:pPr>
              <w:rPr>
                <w:rFonts w:ascii="Avenir Roman" w:eastAsia="Times New Roman" w:hAnsi="Avenir Roman" w:cs="Arial"/>
              </w:rPr>
            </w:pPr>
          </w:p>
          <w:p w14:paraId="3FCB8949"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rPr>
              <w:t xml:space="preserve">Start outlining the components of your final project here. </w:t>
            </w:r>
          </w:p>
          <w:p w14:paraId="7E5E9DF7"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rPr>
              <w:t>You will explain each choice in greater detail and polished prose for your final project.</w:t>
            </w:r>
          </w:p>
          <w:p w14:paraId="0EDF14E1" w14:textId="77777777" w:rsidR="00AA631A" w:rsidRPr="00AA631A" w:rsidRDefault="00AA631A" w:rsidP="00184E48">
            <w:pPr>
              <w:rPr>
                <w:rFonts w:ascii="Avenir Roman" w:eastAsia="Times New Roman" w:hAnsi="Avenir Roman" w:cs="Arial"/>
              </w:rPr>
            </w:pPr>
          </w:p>
        </w:tc>
      </w:tr>
      <w:tr w:rsidR="00AA631A" w:rsidRPr="00AA631A" w14:paraId="4A9A1D91" w14:textId="77777777" w:rsidTr="00184E48">
        <w:tc>
          <w:tcPr>
            <w:tcW w:w="10070" w:type="dxa"/>
          </w:tcPr>
          <w:p w14:paraId="29FDDFCF" w14:textId="77777777" w:rsidR="00AA631A" w:rsidRPr="00AA631A" w:rsidRDefault="00AA631A" w:rsidP="00184E48">
            <w:pPr>
              <w:rPr>
                <w:rFonts w:ascii="Avenir Roman" w:eastAsia="Times New Roman" w:hAnsi="Avenir Roman" w:cs="Arial"/>
                <w:bCs/>
                <w:color w:val="000000"/>
              </w:rPr>
            </w:pPr>
            <w:r w:rsidRPr="00AA631A">
              <w:rPr>
                <w:rFonts w:ascii="Avenir Roman" w:hAnsi="Avenir Roman" w:cs="Arial"/>
                <w:b/>
                <w:bCs/>
                <w:color w:val="000000"/>
              </w:rPr>
              <w:t>Headline</w:t>
            </w:r>
            <w:r w:rsidRPr="00AA631A">
              <w:rPr>
                <w:rFonts w:ascii="Avenir Roman" w:hAnsi="Avenir Roman" w:cs="Arial"/>
                <w:b/>
                <w:color w:val="000000"/>
              </w:rPr>
              <w:t xml:space="preserve">: </w:t>
            </w:r>
            <w:r w:rsidRPr="00AA631A">
              <w:rPr>
                <w:rFonts w:ascii="Avenir Roman" w:hAnsi="Avenir Roman" w:cs="Arial"/>
                <w:color w:val="000000"/>
              </w:rPr>
              <w:t xml:space="preserve">What is the “headline” of your campaign? What phrase or hashtag will you use? Why </w:t>
            </w:r>
            <w:r w:rsidRPr="00AA631A">
              <w:rPr>
                <w:rFonts w:ascii="Avenir Roman" w:hAnsi="Avenir Roman" w:cs="Arial"/>
                <w:i/>
                <w:iCs/>
                <w:color w:val="000000"/>
              </w:rPr>
              <w:t>those</w:t>
            </w:r>
            <w:r w:rsidRPr="00AA631A">
              <w:rPr>
                <w:rFonts w:ascii="Avenir Roman" w:hAnsi="Avenir Roman" w:cs="Arial"/>
                <w:color w:val="000000"/>
              </w:rPr>
              <w:t xml:space="preserve"> words? </w:t>
            </w:r>
          </w:p>
          <w:p w14:paraId="0B7FD3A8" w14:textId="77777777" w:rsidR="00AA631A" w:rsidRPr="00AA631A" w:rsidRDefault="00AA631A" w:rsidP="00184E48">
            <w:pPr>
              <w:rPr>
                <w:rFonts w:ascii="Avenir Roman" w:eastAsia="Times New Roman" w:hAnsi="Avenir Roman" w:cs="Arial"/>
                <w:bCs/>
                <w:color w:val="000000"/>
              </w:rPr>
            </w:pPr>
          </w:p>
          <w:p w14:paraId="41E78423" w14:textId="77777777" w:rsidR="00AA631A" w:rsidRPr="00AA631A" w:rsidRDefault="00AA631A" w:rsidP="00184E48">
            <w:pPr>
              <w:rPr>
                <w:rFonts w:ascii="Avenir Roman" w:eastAsia="Times New Roman" w:hAnsi="Avenir Roman" w:cs="Arial"/>
                <w:bCs/>
                <w:color w:val="000000"/>
              </w:rPr>
            </w:pPr>
          </w:p>
          <w:p w14:paraId="69C4FDB7" w14:textId="77777777" w:rsidR="00AA631A" w:rsidRPr="00AA631A" w:rsidRDefault="00AA631A" w:rsidP="00184E48">
            <w:pPr>
              <w:rPr>
                <w:rFonts w:ascii="Avenir Roman" w:eastAsia="Times New Roman" w:hAnsi="Avenir Roman" w:cs="Arial"/>
                <w:bCs/>
                <w:color w:val="000000"/>
              </w:rPr>
            </w:pPr>
          </w:p>
          <w:p w14:paraId="45464EDD" w14:textId="77777777" w:rsidR="00AA631A" w:rsidRPr="00AA631A" w:rsidRDefault="00AA631A" w:rsidP="00184E48">
            <w:pPr>
              <w:rPr>
                <w:rFonts w:ascii="Avenir Roman" w:eastAsia="Times New Roman" w:hAnsi="Avenir Roman" w:cs="Arial"/>
                <w:bCs/>
                <w:color w:val="000000"/>
              </w:rPr>
            </w:pPr>
          </w:p>
          <w:p w14:paraId="354C5804" w14:textId="77777777" w:rsidR="00AA631A" w:rsidRPr="00AA631A" w:rsidRDefault="00AA631A" w:rsidP="00184E48">
            <w:pPr>
              <w:rPr>
                <w:rFonts w:ascii="Avenir Roman" w:eastAsia="Times New Roman" w:hAnsi="Avenir Roman" w:cs="Arial"/>
              </w:rPr>
            </w:pPr>
          </w:p>
          <w:p w14:paraId="4CD9623A" w14:textId="77777777" w:rsidR="00AA631A" w:rsidRPr="00AA631A" w:rsidRDefault="00AA631A" w:rsidP="00184E48">
            <w:pPr>
              <w:rPr>
                <w:rFonts w:ascii="Avenir Roman" w:eastAsia="Times New Roman" w:hAnsi="Avenir Roman" w:cs="Arial"/>
              </w:rPr>
            </w:pPr>
          </w:p>
        </w:tc>
      </w:tr>
      <w:tr w:rsidR="00AA631A" w:rsidRPr="00AA631A" w14:paraId="0CF12B9A" w14:textId="77777777" w:rsidTr="00184E48">
        <w:tc>
          <w:tcPr>
            <w:tcW w:w="10070" w:type="dxa"/>
          </w:tcPr>
          <w:p w14:paraId="156D1CFE" w14:textId="77777777" w:rsidR="00AA631A" w:rsidRPr="00AA631A" w:rsidRDefault="00AA631A" w:rsidP="00184E48">
            <w:pPr>
              <w:rPr>
                <w:rFonts w:ascii="Avenir Roman" w:eastAsia="Times New Roman" w:hAnsi="Avenir Roman" w:cs="Arial"/>
              </w:rPr>
            </w:pPr>
            <w:r w:rsidRPr="00AA631A">
              <w:rPr>
                <w:rFonts w:ascii="Avenir Roman" w:hAnsi="Avenir Roman" w:cs="Arial"/>
                <w:b/>
                <w:bCs/>
                <w:color w:val="000000"/>
              </w:rPr>
              <w:t>Message</w:t>
            </w:r>
            <w:r w:rsidRPr="00AA631A">
              <w:rPr>
                <w:rFonts w:ascii="Avenir Roman" w:hAnsi="Avenir Roman" w:cs="Arial"/>
                <w:b/>
                <w:color w:val="000000"/>
              </w:rPr>
              <w:t>:</w:t>
            </w:r>
            <w:r w:rsidRPr="00AA631A">
              <w:rPr>
                <w:rFonts w:ascii="Avenir Roman" w:hAnsi="Avenir Roman" w:cs="Arial"/>
                <w:color w:val="000000"/>
              </w:rPr>
              <w:t xml:space="preserve"> What is the subtext of the campaign? In other words, what messages are you communicating by the headline? </w:t>
            </w:r>
          </w:p>
          <w:p w14:paraId="15FE0388" w14:textId="77777777" w:rsidR="00AA631A" w:rsidRPr="00AA631A" w:rsidRDefault="00AA631A" w:rsidP="00184E48">
            <w:pPr>
              <w:rPr>
                <w:rFonts w:ascii="Avenir Roman" w:eastAsia="Times New Roman" w:hAnsi="Avenir Roman" w:cs="Arial"/>
              </w:rPr>
            </w:pPr>
          </w:p>
          <w:p w14:paraId="4CDA4848" w14:textId="77777777" w:rsidR="00AA631A" w:rsidRPr="00AA631A" w:rsidRDefault="00AA631A" w:rsidP="00184E48">
            <w:pPr>
              <w:rPr>
                <w:rFonts w:ascii="Avenir Roman" w:eastAsia="Times New Roman" w:hAnsi="Avenir Roman" w:cs="Arial"/>
              </w:rPr>
            </w:pPr>
          </w:p>
          <w:p w14:paraId="6D13BDC2" w14:textId="77777777" w:rsidR="00AA631A" w:rsidRPr="00AA631A" w:rsidRDefault="00AA631A" w:rsidP="00184E48">
            <w:pPr>
              <w:rPr>
                <w:rFonts w:ascii="Avenir Roman" w:eastAsia="Times New Roman" w:hAnsi="Avenir Roman" w:cs="Arial"/>
              </w:rPr>
            </w:pPr>
          </w:p>
          <w:p w14:paraId="29639FE2" w14:textId="77777777" w:rsidR="00AA631A" w:rsidRPr="00AA631A" w:rsidRDefault="00AA631A" w:rsidP="00184E48">
            <w:pPr>
              <w:rPr>
                <w:rFonts w:ascii="Avenir Roman" w:eastAsia="Times New Roman" w:hAnsi="Avenir Roman" w:cs="Arial"/>
              </w:rPr>
            </w:pPr>
          </w:p>
          <w:p w14:paraId="6DF963DC" w14:textId="77777777" w:rsidR="00AA631A" w:rsidRPr="00AA631A" w:rsidRDefault="00AA631A" w:rsidP="00184E48">
            <w:pPr>
              <w:rPr>
                <w:rFonts w:ascii="Avenir Roman" w:eastAsia="Times New Roman" w:hAnsi="Avenir Roman" w:cs="Arial"/>
              </w:rPr>
            </w:pPr>
          </w:p>
          <w:p w14:paraId="1378E90F" w14:textId="77777777" w:rsidR="00AA631A" w:rsidRPr="00AA631A" w:rsidRDefault="00AA631A" w:rsidP="00184E48">
            <w:pPr>
              <w:rPr>
                <w:rFonts w:ascii="Avenir Roman" w:eastAsia="Times New Roman" w:hAnsi="Avenir Roman" w:cs="Arial"/>
              </w:rPr>
            </w:pPr>
          </w:p>
          <w:p w14:paraId="20919AED" w14:textId="77777777" w:rsidR="00AA631A" w:rsidRPr="00AA631A" w:rsidRDefault="00AA631A" w:rsidP="00184E48">
            <w:pPr>
              <w:rPr>
                <w:rFonts w:ascii="Avenir Roman" w:eastAsia="Times New Roman" w:hAnsi="Avenir Roman" w:cs="Arial"/>
              </w:rPr>
            </w:pPr>
          </w:p>
        </w:tc>
      </w:tr>
      <w:tr w:rsidR="00AA631A" w:rsidRPr="00AA631A" w14:paraId="7EE9ACA1" w14:textId="77777777" w:rsidTr="00184E48">
        <w:tc>
          <w:tcPr>
            <w:tcW w:w="10070" w:type="dxa"/>
          </w:tcPr>
          <w:p w14:paraId="1B225A96" w14:textId="77777777" w:rsidR="00AA631A" w:rsidRPr="005D6DAD" w:rsidRDefault="00AA631A" w:rsidP="00184E48">
            <w:pPr>
              <w:rPr>
                <w:rFonts w:ascii="Avenir Roman" w:eastAsia="Times New Roman" w:hAnsi="Avenir Roman" w:cs="Arial"/>
                <w:b/>
              </w:rPr>
            </w:pPr>
            <w:r w:rsidRPr="00AA631A">
              <w:rPr>
                <w:rFonts w:ascii="Avenir Roman" w:eastAsia="Times New Roman" w:hAnsi="Avenir Roman" w:cs="Arial"/>
                <w:b/>
              </w:rPr>
              <w:t>Purpose:</w:t>
            </w:r>
            <w:r w:rsidRPr="00AA631A">
              <w:rPr>
                <w:rFonts w:ascii="Avenir Roman" w:eastAsia="Times New Roman" w:hAnsi="Avenir Roman" w:cs="Arial"/>
              </w:rPr>
              <w:t xml:space="preserve"> What is the goal of your social media campaign?</w:t>
            </w:r>
            <w:r w:rsidRPr="00AA631A">
              <w:rPr>
                <w:rFonts w:ascii="Avenir Roman" w:eastAsia="Times New Roman" w:hAnsi="Avenir Roman" w:cs="Arial"/>
                <w:i/>
              </w:rPr>
              <w:t xml:space="preserve"> Examples: to increase awareness, to change people’s mindsets, to raise money for an organization, to get people to volunteer, etc.</w:t>
            </w:r>
            <w:r w:rsidR="005D6DAD">
              <w:rPr>
                <w:rFonts w:ascii="Avenir Roman" w:eastAsia="Times New Roman" w:hAnsi="Avenir Roman" w:cs="Arial"/>
                <w:i/>
              </w:rPr>
              <w:t xml:space="preserve"> </w:t>
            </w:r>
            <w:r w:rsidR="005D6DAD" w:rsidRPr="005D6DAD">
              <w:rPr>
                <w:rFonts w:ascii="Avenir Roman" w:eastAsia="Times New Roman" w:hAnsi="Avenir Roman" w:cs="Arial"/>
                <w:b/>
              </w:rPr>
              <w:t>Be specific and concrete</w:t>
            </w:r>
            <w:r w:rsidRPr="005D6DAD">
              <w:rPr>
                <w:rFonts w:ascii="Avenir Roman" w:eastAsia="Times New Roman" w:hAnsi="Avenir Roman" w:cs="Arial"/>
                <w:b/>
              </w:rPr>
              <w:t>.</w:t>
            </w:r>
          </w:p>
          <w:p w14:paraId="0FF9E358" w14:textId="77777777" w:rsidR="00AA631A" w:rsidRPr="00AA631A" w:rsidRDefault="00AA631A" w:rsidP="00184E48">
            <w:pPr>
              <w:rPr>
                <w:rFonts w:ascii="Avenir Roman" w:eastAsia="Times New Roman" w:hAnsi="Avenir Roman" w:cs="Arial"/>
              </w:rPr>
            </w:pPr>
          </w:p>
          <w:p w14:paraId="009358F3" w14:textId="77777777" w:rsidR="00AA631A" w:rsidRPr="00AA631A" w:rsidRDefault="00AA631A" w:rsidP="00184E48">
            <w:pPr>
              <w:rPr>
                <w:rFonts w:ascii="Avenir Roman" w:eastAsia="Times New Roman" w:hAnsi="Avenir Roman" w:cs="Arial"/>
              </w:rPr>
            </w:pPr>
          </w:p>
          <w:p w14:paraId="2FC81BAC" w14:textId="77777777" w:rsidR="00AA631A" w:rsidRPr="00AA631A" w:rsidRDefault="00AA631A" w:rsidP="00184E48">
            <w:pPr>
              <w:rPr>
                <w:rFonts w:ascii="Avenir Roman" w:eastAsia="Times New Roman" w:hAnsi="Avenir Roman" w:cs="Arial"/>
              </w:rPr>
            </w:pPr>
          </w:p>
          <w:p w14:paraId="2ADA7492" w14:textId="77777777" w:rsidR="00AA631A" w:rsidRPr="00AA631A" w:rsidRDefault="00AA631A" w:rsidP="00184E48">
            <w:pPr>
              <w:rPr>
                <w:rFonts w:ascii="Avenir Roman" w:eastAsia="Times New Roman" w:hAnsi="Avenir Roman" w:cs="Arial"/>
              </w:rPr>
            </w:pPr>
          </w:p>
          <w:p w14:paraId="19B6D747" w14:textId="77777777" w:rsidR="00AA631A" w:rsidRPr="00AA631A" w:rsidRDefault="00AA631A" w:rsidP="00184E48">
            <w:pPr>
              <w:rPr>
                <w:rFonts w:ascii="Avenir Roman" w:eastAsia="Times New Roman" w:hAnsi="Avenir Roman" w:cs="Arial"/>
              </w:rPr>
            </w:pPr>
          </w:p>
          <w:p w14:paraId="166D6C8A" w14:textId="77777777" w:rsidR="00AA631A" w:rsidRPr="00AA631A" w:rsidRDefault="00AA631A" w:rsidP="00184E48">
            <w:pPr>
              <w:rPr>
                <w:rFonts w:ascii="Avenir Roman" w:eastAsia="Times New Roman" w:hAnsi="Avenir Roman" w:cs="Arial"/>
              </w:rPr>
            </w:pPr>
          </w:p>
        </w:tc>
      </w:tr>
      <w:tr w:rsidR="00AA631A" w:rsidRPr="00AA631A" w14:paraId="5A00CB91" w14:textId="77777777" w:rsidTr="00184E48">
        <w:tc>
          <w:tcPr>
            <w:tcW w:w="10070" w:type="dxa"/>
          </w:tcPr>
          <w:p w14:paraId="65909169"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lastRenderedPageBreak/>
              <w:t>Audience:</w:t>
            </w:r>
            <w:r w:rsidRPr="00AA631A">
              <w:rPr>
                <w:rFonts w:ascii="Avenir Roman" w:eastAsia="Times New Roman" w:hAnsi="Avenir Roman" w:cs="Arial"/>
              </w:rPr>
              <w:t xml:space="preserve"> With whom is your campaign designed to communicate? Why?</w:t>
            </w:r>
          </w:p>
          <w:p w14:paraId="7627678C" w14:textId="77777777" w:rsidR="00AA631A" w:rsidRPr="00AA631A" w:rsidRDefault="00AA631A" w:rsidP="00184E48">
            <w:pPr>
              <w:rPr>
                <w:rFonts w:ascii="Avenir Roman" w:eastAsia="Times New Roman" w:hAnsi="Avenir Roman" w:cs="Arial"/>
              </w:rPr>
            </w:pPr>
          </w:p>
          <w:p w14:paraId="60BC501B" w14:textId="77777777" w:rsidR="00AA631A" w:rsidRPr="00AA631A" w:rsidRDefault="00AA631A" w:rsidP="00184E48">
            <w:pPr>
              <w:rPr>
                <w:rFonts w:ascii="Avenir Roman" w:eastAsia="Times New Roman" w:hAnsi="Avenir Roman" w:cs="Arial"/>
              </w:rPr>
            </w:pPr>
          </w:p>
          <w:p w14:paraId="335A0B87" w14:textId="77777777" w:rsidR="00AA631A" w:rsidRPr="00AA631A" w:rsidRDefault="00AA631A" w:rsidP="00184E48">
            <w:pPr>
              <w:rPr>
                <w:rFonts w:ascii="Avenir Roman" w:eastAsia="Times New Roman" w:hAnsi="Avenir Roman" w:cs="Arial"/>
              </w:rPr>
            </w:pPr>
          </w:p>
          <w:p w14:paraId="20790D37" w14:textId="77777777" w:rsidR="00AA631A" w:rsidRPr="00AA631A" w:rsidRDefault="00AA631A" w:rsidP="00184E48">
            <w:pPr>
              <w:rPr>
                <w:rFonts w:ascii="Avenir Roman" w:eastAsia="Times New Roman" w:hAnsi="Avenir Roman" w:cs="Arial"/>
              </w:rPr>
            </w:pPr>
          </w:p>
          <w:p w14:paraId="5EFCC248" w14:textId="77777777" w:rsidR="00AA631A" w:rsidRPr="00AA631A" w:rsidRDefault="00AA631A" w:rsidP="00184E48">
            <w:pPr>
              <w:rPr>
                <w:rFonts w:ascii="Avenir Roman" w:eastAsia="Times New Roman" w:hAnsi="Avenir Roman" w:cs="Arial"/>
              </w:rPr>
            </w:pPr>
          </w:p>
          <w:p w14:paraId="21B6330D" w14:textId="77777777" w:rsidR="00AA631A" w:rsidRPr="00AA631A" w:rsidRDefault="00AA631A" w:rsidP="00184E48">
            <w:pPr>
              <w:rPr>
                <w:rFonts w:ascii="Avenir Roman" w:eastAsia="Times New Roman" w:hAnsi="Avenir Roman" w:cs="Arial"/>
              </w:rPr>
            </w:pPr>
          </w:p>
          <w:p w14:paraId="65D14CF7" w14:textId="77777777" w:rsidR="00AA631A" w:rsidRPr="00AA631A" w:rsidRDefault="00AA631A" w:rsidP="00184E48">
            <w:pPr>
              <w:rPr>
                <w:rFonts w:ascii="Avenir Roman" w:eastAsia="Times New Roman" w:hAnsi="Avenir Roman" w:cs="Arial"/>
              </w:rPr>
            </w:pPr>
          </w:p>
          <w:p w14:paraId="2982985E" w14:textId="77777777" w:rsidR="00AA631A" w:rsidRPr="00AA631A" w:rsidRDefault="00AA631A" w:rsidP="00184E48">
            <w:pPr>
              <w:rPr>
                <w:rFonts w:ascii="Avenir Roman" w:eastAsia="Times New Roman" w:hAnsi="Avenir Roman" w:cs="Arial"/>
              </w:rPr>
            </w:pPr>
          </w:p>
          <w:p w14:paraId="121C1290" w14:textId="77777777" w:rsidR="00AA631A" w:rsidRPr="00AA631A" w:rsidRDefault="00AA631A" w:rsidP="00184E48">
            <w:pPr>
              <w:rPr>
                <w:rFonts w:ascii="Avenir Roman" w:eastAsia="Times New Roman" w:hAnsi="Avenir Roman" w:cs="Arial"/>
              </w:rPr>
            </w:pPr>
          </w:p>
        </w:tc>
      </w:tr>
      <w:tr w:rsidR="00AA631A" w:rsidRPr="00AA631A" w14:paraId="4979290E" w14:textId="77777777" w:rsidTr="00184E48">
        <w:tc>
          <w:tcPr>
            <w:tcW w:w="10070" w:type="dxa"/>
          </w:tcPr>
          <w:p w14:paraId="6B8E6EC9"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 xml:space="preserve">Platform: </w:t>
            </w:r>
            <w:r w:rsidRPr="00AA631A">
              <w:rPr>
                <w:rFonts w:ascii="Avenir Roman" w:eastAsia="Times New Roman" w:hAnsi="Avenir Roman" w:cs="Arial"/>
              </w:rPr>
              <w:t>What social media platform will you be using for your campaign? Why did you choose that platform? How does the platform you chose connect you to your intended audience?</w:t>
            </w:r>
          </w:p>
          <w:p w14:paraId="523D118D" w14:textId="77777777" w:rsidR="00AA631A" w:rsidRPr="00AA631A" w:rsidRDefault="00AA631A" w:rsidP="00184E48">
            <w:pPr>
              <w:rPr>
                <w:rFonts w:ascii="Avenir Roman" w:eastAsia="Times New Roman" w:hAnsi="Avenir Roman" w:cs="Arial"/>
              </w:rPr>
            </w:pPr>
          </w:p>
          <w:p w14:paraId="0BD723DF" w14:textId="77777777" w:rsidR="00AA631A" w:rsidRPr="00AA631A" w:rsidRDefault="00AA631A" w:rsidP="00184E48">
            <w:pPr>
              <w:rPr>
                <w:rFonts w:ascii="Avenir Roman" w:eastAsia="Times New Roman" w:hAnsi="Avenir Roman" w:cs="Arial"/>
              </w:rPr>
            </w:pPr>
          </w:p>
          <w:p w14:paraId="5787C6BA" w14:textId="77777777" w:rsidR="00AA631A" w:rsidRPr="00AA631A" w:rsidRDefault="00AA631A" w:rsidP="00184E48">
            <w:pPr>
              <w:rPr>
                <w:rFonts w:ascii="Avenir Roman" w:eastAsia="Times New Roman" w:hAnsi="Avenir Roman" w:cs="Arial"/>
              </w:rPr>
            </w:pPr>
          </w:p>
          <w:p w14:paraId="0EDFA790" w14:textId="77777777" w:rsidR="00AA631A" w:rsidRPr="00AA631A" w:rsidRDefault="00AA631A" w:rsidP="00184E48">
            <w:pPr>
              <w:rPr>
                <w:rFonts w:ascii="Avenir Roman" w:eastAsia="Times New Roman" w:hAnsi="Avenir Roman" w:cs="Arial"/>
              </w:rPr>
            </w:pPr>
          </w:p>
          <w:p w14:paraId="352BF88F" w14:textId="77777777" w:rsidR="00AA631A" w:rsidRPr="00AA631A" w:rsidRDefault="00AA631A" w:rsidP="00184E48">
            <w:pPr>
              <w:rPr>
                <w:rFonts w:ascii="Avenir Roman" w:eastAsia="Times New Roman" w:hAnsi="Avenir Roman" w:cs="Arial"/>
              </w:rPr>
            </w:pPr>
          </w:p>
          <w:p w14:paraId="72EB5718" w14:textId="77777777" w:rsidR="00AA631A" w:rsidRPr="00AA631A" w:rsidRDefault="00AA631A" w:rsidP="00184E48">
            <w:pPr>
              <w:rPr>
                <w:rFonts w:ascii="Avenir Roman" w:eastAsia="Times New Roman" w:hAnsi="Avenir Roman" w:cs="Arial"/>
              </w:rPr>
            </w:pPr>
          </w:p>
        </w:tc>
      </w:tr>
      <w:tr w:rsidR="00AA631A" w:rsidRPr="00AA631A" w14:paraId="2764C9B2" w14:textId="77777777" w:rsidTr="00184E48">
        <w:tc>
          <w:tcPr>
            <w:tcW w:w="10070" w:type="dxa"/>
          </w:tcPr>
          <w:p w14:paraId="4828E94F"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 xml:space="preserve">Approach: </w:t>
            </w:r>
            <w:r w:rsidRPr="00AA631A">
              <w:rPr>
                <w:rFonts w:ascii="Avenir Roman" w:eastAsia="Times New Roman" w:hAnsi="Avenir Roman" w:cs="Arial"/>
              </w:rPr>
              <w:t xml:space="preserve">What exactly will you do in this campaign? Will you use videos, photos, music, or other media? Will you engage other social media personalities or integrate existing organizations in your campaign? Is there a physical or site-specific component to your project? </w:t>
            </w:r>
            <w:r w:rsidR="005D6DAD" w:rsidRPr="005D6DAD">
              <w:rPr>
                <w:rFonts w:ascii="Avenir Roman" w:eastAsia="Times New Roman" w:hAnsi="Avenir Roman" w:cs="Arial"/>
                <w:b/>
              </w:rPr>
              <w:t>Be specific and detailed!</w:t>
            </w:r>
          </w:p>
          <w:p w14:paraId="648B52C4" w14:textId="77777777" w:rsidR="00AA631A" w:rsidRPr="00AA631A" w:rsidRDefault="00AA631A" w:rsidP="00184E48">
            <w:pPr>
              <w:rPr>
                <w:rFonts w:ascii="Avenir Roman" w:eastAsia="Times New Roman" w:hAnsi="Avenir Roman" w:cs="Arial"/>
              </w:rPr>
            </w:pPr>
          </w:p>
          <w:p w14:paraId="4FF30597" w14:textId="77777777" w:rsidR="00AA631A" w:rsidRPr="00AA631A" w:rsidRDefault="00AA631A" w:rsidP="00184E48">
            <w:pPr>
              <w:rPr>
                <w:rFonts w:ascii="Avenir Roman" w:eastAsia="Times New Roman" w:hAnsi="Avenir Roman" w:cs="Arial"/>
              </w:rPr>
            </w:pPr>
          </w:p>
          <w:p w14:paraId="392A4A46" w14:textId="77777777" w:rsidR="00AA631A" w:rsidRPr="00AA631A" w:rsidRDefault="00AA631A" w:rsidP="00184E48">
            <w:pPr>
              <w:rPr>
                <w:rFonts w:ascii="Avenir Roman" w:eastAsia="Times New Roman" w:hAnsi="Avenir Roman" w:cs="Arial"/>
              </w:rPr>
            </w:pPr>
          </w:p>
          <w:p w14:paraId="26701FCC" w14:textId="77777777" w:rsidR="00AA631A" w:rsidRPr="00AA631A" w:rsidRDefault="00AA631A" w:rsidP="00184E48">
            <w:pPr>
              <w:rPr>
                <w:rFonts w:ascii="Avenir Roman" w:eastAsia="Times New Roman" w:hAnsi="Avenir Roman" w:cs="Arial"/>
              </w:rPr>
            </w:pPr>
          </w:p>
          <w:p w14:paraId="368089B6" w14:textId="77777777" w:rsidR="00AA631A" w:rsidRPr="00AA631A" w:rsidRDefault="00AA631A" w:rsidP="00184E48">
            <w:pPr>
              <w:rPr>
                <w:rFonts w:ascii="Avenir Roman" w:eastAsia="Times New Roman" w:hAnsi="Avenir Roman" w:cs="Arial"/>
              </w:rPr>
            </w:pPr>
          </w:p>
          <w:p w14:paraId="7C2FD239" w14:textId="77777777" w:rsidR="00AA631A" w:rsidRPr="00AA631A" w:rsidRDefault="00AA631A" w:rsidP="00184E48">
            <w:pPr>
              <w:rPr>
                <w:rFonts w:ascii="Avenir Roman" w:eastAsia="Times New Roman" w:hAnsi="Avenir Roman" w:cs="Arial"/>
              </w:rPr>
            </w:pPr>
          </w:p>
          <w:p w14:paraId="51A0BD02" w14:textId="77777777" w:rsidR="00AA631A" w:rsidRPr="00AA631A" w:rsidRDefault="00AA631A" w:rsidP="00184E48">
            <w:pPr>
              <w:rPr>
                <w:rFonts w:ascii="Avenir Roman" w:eastAsia="Times New Roman" w:hAnsi="Avenir Roman" w:cs="Arial"/>
              </w:rPr>
            </w:pPr>
          </w:p>
          <w:p w14:paraId="1E7FC993" w14:textId="77777777" w:rsidR="00AA631A" w:rsidRPr="00AA631A" w:rsidRDefault="00AA631A" w:rsidP="00184E48">
            <w:pPr>
              <w:rPr>
                <w:rFonts w:ascii="Avenir Roman" w:eastAsia="Times New Roman" w:hAnsi="Avenir Roman" w:cs="Arial"/>
              </w:rPr>
            </w:pPr>
          </w:p>
        </w:tc>
      </w:tr>
      <w:tr w:rsidR="00AA631A" w:rsidRPr="00AA631A" w14:paraId="7AF71CEC" w14:textId="77777777" w:rsidTr="00184E48">
        <w:tc>
          <w:tcPr>
            <w:tcW w:w="10070" w:type="dxa"/>
          </w:tcPr>
          <w:p w14:paraId="609A7B77" w14:textId="77777777" w:rsidR="00AA631A" w:rsidRPr="00AA631A" w:rsidRDefault="00AA631A" w:rsidP="00184E48">
            <w:pPr>
              <w:rPr>
                <w:rFonts w:ascii="Avenir Roman" w:eastAsia="Times New Roman" w:hAnsi="Avenir Roman" w:cs="Arial"/>
              </w:rPr>
            </w:pPr>
            <w:r w:rsidRPr="00AA631A">
              <w:rPr>
                <w:rFonts w:ascii="Avenir Roman" w:eastAsia="Times New Roman" w:hAnsi="Avenir Roman" w:cs="Arial"/>
                <w:b/>
              </w:rPr>
              <w:t>Research and Rationale:</w:t>
            </w:r>
            <w:r w:rsidRPr="00AA631A">
              <w:rPr>
                <w:rFonts w:ascii="Avenir Roman" w:eastAsia="Times New Roman" w:hAnsi="Avenir Roman" w:cs="Arial"/>
              </w:rPr>
              <w:t xml:space="preserve"> What is your rationale for your campaign design? How does the design of your project reflect your research?</w:t>
            </w:r>
          </w:p>
          <w:p w14:paraId="217F8137" w14:textId="77777777" w:rsidR="00AA631A" w:rsidRPr="00AA631A" w:rsidRDefault="00AA631A" w:rsidP="00184E48">
            <w:pPr>
              <w:rPr>
                <w:rFonts w:ascii="Avenir Roman" w:eastAsia="Times New Roman" w:hAnsi="Avenir Roman" w:cs="Arial"/>
              </w:rPr>
            </w:pPr>
          </w:p>
          <w:p w14:paraId="338CCD8F" w14:textId="77777777" w:rsidR="00AA631A" w:rsidRPr="00AA631A" w:rsidRDefault="00AA631A" w:rsidP="00184E48">
            <w:pPr>
              <w:rPr>
                <w:rFonts w:ascii="Avenir Roman" w:eastAsia="Times New Roman" w:hAnsi="Avenir Roman" w:cs="Arial"/>
              </w:rPr>
            </w:pPr>
          </w:p>
          <w:p w14:paraId="3BB6B1BA" w14:textId="77777777" w:rsidR="00AA631A" w:rsidRPr="00AA631A" w:rsidRDefault="00AA631A" w:rsidP="00184E48">
            <w:pPr>
              <w:rPr>
                <w:rFonts w:ascii="Avenir Roman" w:eastAsia="Times New Roman" w:hAnsi="Avenir Roman" w:cs="Arial"/>
              </w:rPr>
            </w:pPr>
          </w:p>
          <w:p w14:paraId="6ACD110C" w14:textId="77777777" w:rsidR="00AA631A" w:rsidRPr="00AA631A" w:rsidRDefault="00AA631A" w:rsidP="00184E48">
            <w:pPr>
              <w:rPr>
                <w:rFonts w:ascii="Avenir Roman" w:eastAsia="Times New Roman" w:hAnsi="Avenir Roman" w:cs="Arial"/>
              </w:rPr>
            </w:pPr>
          </w:p>
          <w:p w14:paraId="5813E973" w14:textId="77777777" w:rsidR="00AA631A" w:rsidRPr="00AA631A" w:rsidRDefault="00AA631A" w:rsidP="00184E48">
            <w:pPr>
              <w:rPr>
                <w:rFonts w:ascii="Avenir Roman" w:eastAsia="Times New Roman" w:hAnsi="Avenir Roman" w:cs="Arial"/>
              </w:rPr>
            </w:pPr>
          </w:p>
          <w:p w14:paraId="0EEFD6CB" w14:textId="77777777" w:rsidR="00AA631A" w:rsidRPr="00AA631A" w:rsidRDefault="00AA631A" w:rsidP="00184E48">
            <w:pPr>
              <w:rPr>
                <w:rFonts w:ascii="Avenir Roman" w:eastAsia="Times New Roman" w:hAnsi="Avenir Roman" w:cs="Arial"/>
              </w:rPr>
            </w:pPr>
          </w:p>
          <w:p w14:paraId="220FE072" w14:textId="77777777" w:rsidR="00AA631A" w:rsidRPr="00AA631A" w:rsidRDefault="00AA631A" w:rsidP="00184E48">
            <w:pPr>
              <w:rPr>
                <w:rFonts w:ascii="Avenir Roman" w:eastAsia="Times New Roman" w:hAnsi="Avenir Roman" w:cs="Arial"/>
              </w:rPr>
            </w:pPr>
          </w:p>
          <w:p w14:paraId="56223FD1" w14:textId="77777777" w:rsidR="00AA631A" w:rsidRPr="00AA631A" w:rsidRDefault="00AA631A" w:rsidP="00184E48">
            <w:pPr>
              <w:rPr>
                <w:rFonts w:ascii="Avenir Roman" w:eastAsia="Times New Roman" w:hAnsi="Avenir Roman" w:cs="Arial"/>
              </w:rPr>
            </w:pPr>
          </w:p>
        </w:tc>
      </w:tr>
      <w:tr w:rsidR="00AA631A" w:rsidRPr="00AA631A" w14:paraId="03B1AE1D" w14:textId="77777777" w:rsidTr="00184E48">
        <w:trPr>
          <w:trHeight w:val="2060"/>
        </w:trPr>
        <w:tc>
          <w:tcPr>
            <w:tcW w:w="10070" w:type="dxa"/>
          </w:tcPr>
          <w:p w14:paraId="751D8E6E" w14:textId="77777777" w:rsidR="00AA631A" w:rsidRPr="00AA631A" w:rsidRDefault="00AA631A" w:rsidP="00184E48">
            <w:pPr>
              <w:rPr>
                <w:rFonts w:ascii="Avenir Roman" w:hAnsi="Avenir Roman" w:cs="Arial"/>
                <w:color w:val="000000"/>
              </w:rPr>
            </w:pPr>
            <w:r w:rsidRPr="00AA631A">
              <w:rPr>
                <w:rFonts w:ascii="Avenir Roman" w:hAnsi="Avenir Roman" w:cs="Arial"/>
                <w:b/>
                <w:bCs/>
                <w:color w:val="000000"/>
              </w:rPr>
              <w:lastRenderedPageBreak/>
              <w:t>Theme of Civic Engagement</w:t>
            </w:r>
            <w:r w:rsidRPr="00AA631A">
              <w:rPr>
                <w:rFonts w:ascii="Avenir Roman" w:hAnsi="Avenir Roman" w:cs="Arial"/>
                <w:b/>
                <w:color w:val="000000"/>
              </w:rPr>
              <w:t xml:space="preserve">: </w:t>
            </w:r>
            <w:r w:rsidRPr="00AA631A">
              <w:rPr>
                <w:rFonts w:ascii="Avenir Roman" w:hAnsi="Avenir Roman" w:cs="Arial"/>
                <w:color w:val="000000"/>
              </w:rPr>
              <w:t>In which area of civic engagement does this campaign best fit: Associating, Serving, Giving, or Leading? Why?</w:t>
            </w:r>
          </w:p>
          <w:p w14:paraId="09EE062E" w14:textId="77777777" w:rsidR="00AA631A" w:rsidRPr="00AA631A" w:rsidRDefault="00AA631A" w:rsidP="00184E48">
            <w:pPr>
              <w:rPr>
                <w:rFonts w:ascii="Avenir Roman" w:hAnsi="Avenir Roman" w:cs="Arial"/>
                <w:color w:val="000000"/>
              </w:rPr>
            </w:pPr>
          </w:p>
          <w:p w14:paraId="0B6FBBB3" w14:textId="77777777" w:rsidR="00AA631A" w:rsidRPr="00AA631A" w:rsidRDefault="00AA631A" w:rsidP="00184E48">
            <w:pPr>
              <w:rPr>
                <w:rFonts w:ascii="Avenir Roman" w:hAnsi="Avenir Roman" w:cs="Arial"/>
                <w:color w:val="000000"/>
              </w:rPr>
            </w:pPr>
          </w:p>
          <w:p w14:paraId="58808337" w14:textId="77777777" w:rsidR="00AA631A" w:rsidRPr="00AA631A" w:rsidRDefault="00AA631A" w:rsidP="00184E48">
            <w:pPr>
              <w:rPr>
                <w:rFonts w:ascii="Avenir Roman" w:hAnsi="Avenir Roman" w:cs="Arial"/>
                <w:color w:val="000000"/>
              </w:rPr>
            </w:pPr>
          </w:p>
          <w:p w14:paraId="5536AFDE" w14:textId="77777777" w:rsidR="00AA631A" w:rsidRPr="00AA631A" w:rsidRDefault="00AA631A" w:rsidP="00184E48">
            <w:pPr>
              <w:rPr>
                <w:rFonts w:ascii="Avenir Roman" w:hAnsi="Avenir Roman" w:cs="Arial"/>
                <w:color w:val="000000"/>
              </w:rPr>
            </w:pPr>
          </w:p>
          <w:p w14:paraId="2E05BE27" w14:textId="77777777" w:rsidR="00AA631A" w:rsidRPr="00AA631A" w:rsidRDefault="00AA631A" w:rsidP="00184E48">
            <w:pPr>
              <w:rPr>
                <w:rFonts w:ascii="Avenir Roman" w:hAnsi="Avenir Roman" w:cs="Arial"/>
                <w:color w:val="000000"/>
              </w:rPr>
            </w:pPr>
          </w:p>
          <w:p w14:paraId="2D5CA43A" w14:textId="77777777" w:rsidR="00AA631A" w:rsidRPr="00AA631A" w:rsidRDefault="00AA631A" w:rsidP="00184E48">
            <w:pPr>
              <w:rPr>
                <w:rFonts w:ascii="Avenir Roman" w:hAnsi="Avenir Roman" w:cs="Arial"/>
                <w:color w:val="000000"/>
              </w:rPr>
            </w:pPr>
          </w:p>
          <w:p w14:paraId="5615188A" w14:textId="77777777" w:rsidR="00AA631A" w:rsidRPr="00AA631A" w:rsidRDefault="00AA631A" w:rsidP="00184E48">
            <w:pPr>
              <w:rPr>
                <w:rFonts w:ascii="Avenir Roman" w:hAnsi="Avenir Roman" w:cs="Arial"/>
                <w:color w:val="000000"/>
              </w:rPr>
            </w:pPr>
          </w:p>
          <w:p w14:paraId="025B4D50" w14:textId="77777777" w:rsidR="00AA631A" w:rsidRPr="00AA631A" w:rsidRDefault="00AA631A" w:rsidP="00184E48">
            <w:pPr>
              <w:rPr>
                <w:rFonts w:ascii="Avenir Roman" w:hAnsi="Avenir Roman" w:cs="Arial"/>
                <w:color w:val="000000"/>
              </w:rPr>
            </w:pPr>
          </w:p>
        </w:tc>
      </w:tr>
    </w:tbl>
    <w:p w14:paraId="52713CEB" w14:textId="77777777" w:rsidR="00AA631A" w:rsidRPr="00AA631A" w:rsidRDefault="00AA631A" w:rsidP="00AA631A">
      <w:pPr>
        <w:rPr>
          <w:rFonts w:ascii="Avenir Roman" w:eastAsia="Times New Roman" w:hAnsi="Avenir Roman" w:cs="Arial"/>
        </w:rPr>
      </w:pPr>
    </w:p>
    <w:p w14:paraId="5D3ADE8C" w14:textId="77777777" w:rsidR="00AA631A" w:rsidRPr="00AA631A" w:rsidRDefault="00AA631A" w:rsidP="00AA631A">
      <w:pPr>
        <w:rPr>
          <w:rFonts w:ascii="Avenir Roman" w:eastAsia="Times New Roman" w:hAnsi="Avenir Roman" w:cs="Arial"/>
        </w:rPr>
      </w:pPr>
    </w:p>
    <w:p w14:paraId="367893F3" w14:textId="77777777" w:rsidR="005D6DAD" w:rsidRDefault="00AA631A" w:rsidP="00AA631A">
      <w:pPr>
        <w:rPr>
          <w:rFonts w:ascii="Avenir Roman" w:eastAsia="Times New Roman" w:hAnsi="Avenir Roman" w:cs="Arial"/>
          <w:b/>
        </w:rPr>
      </w:pPr>
      <w:r w:rsidRPr="00AA631A">
        <w:rPr>
          <w:rFonts w:ascii="Avenir Roman" w:eastAsia="Times New Roman" w:hAnsi="Avenir Roman" w:cs="Arial"/>
          <w:b/>
        </w:rPr>
        <w:t>Next, break your project up into action steps… (see next page)</w:t>
      </w:r>
    </w:p>
    <w:p w14:paraId="4AD0AB1E" w14:textId="77777777" w:rsidR="005D6DAD" w:rsidRDefault="005D6DAD">
      <w:pPr>
        <w:rPr>
          <w:rFonts w:ascii="Avenir Roman" w:eastAsia="Times New Roman" w:hAnsi="Avenir Roman" w:cs="Arial"/>
          <w:b/>
        </w:rPr>
      </w:pPr>
      <w:r>
        <w:rPr>
          <w:rFonts w:ascii="Avenir Roman" w:eastAsia="Times New Roman" w:hAnsi="Avenir Roman" w:cs="Arial"/>
          <w:b/>
        </w:rPr>
        <w:br w:type="page"/>
      </w:r>
    </w:p>
    <w:p w14:paraId="42416F92" w14:textId="77777777" w:rsidR="005D6DAD" w:rsidRDefault="005D6DAD" w:rsidP="00AA631A">
      <w:pPr>
        <w:rPr>
          <w:rFonts w:ascii="Avenir Roman" w:eastAsia="Times New Roman" w:hAnsi="Avenir Roman" w:cs="Arial"/>
          <w:b/>
        </w:rPr>
      </w:pPr>
    </w:p>
    <w:tbl>
      <w:tblPr>
        <w:tblStyle w:val="TableGrid"/>
        <w:tblW w:w="0" w:type="auto"/>
        <w:tblLook w:val="04A0" w:firstRow="1" w:lastRow="0" w:firstColumn="1" w:lastColumn="0" w:noHBand="0" w:noVBand="1"/>
      </w:tblPr>
      <w:tblGrid>
        <w:gridCol w:w="10070"/>
      </w:tblGrid>
      <w:tr w:rsidR="005D6DAD" w14:paraId="529504DB" w14:textId="77777777" w:rsidTr="005D6DAD">
        <w:tc>
          <w:tcPr>
            <w:tcW w:w="10070" w:type="dxa"/>
            <w:shd w:val="clear" w:color="auto" w:fill="FAC08F"/>
          </w:tcPr>
          <w:p w14:paraId="63620D6D" w14:textId="77777777" w:rsidR="005D6DAD" w:rsidRPr="00AA631A" w:rsidRDefault="005D6DAD" w:rsidP="005D6DAD">
            <w:pPr>
              <w:rPr>
                <w:rFonts w:ascii="Avenir Roman" w:eastAsia="Times New Roman" w:hAnsi="Avenir Roman" w:cs="Arial"/>
                <w:b/>
                <w:bCs/>
                <w:color w:val="000000"/>
              </w:rPr>
            </w:pPr>
            <w:r w:rsidRPr="00AA631A">
              <w:rPr>
                <w:rFonts w:ascii="Avenir Roman" w:eastAsia="Times New Roman" w:hAnsi="Avenir Roman" w:cs="Arial"/>
                <w:b/>
                <w:bCs/>
                <w:color w:val="000000"/>
              </w:rPr>
              <w:t>Part 2: Action Plan</w:t>
            </w:r>
          </w:p>
          <w:p w14:paraId="43AA0330" w14:textId="77777777" w:rsidR="005D6DAD" w:rsidRPr="00AA631A" w:rsidRDefault="005D6DAD" w:rsidP="005D6DAD">
            <w:pPr>
              <w:rPr>
                <w:rFonts w:ascii="Avenir Roman" w:eastAsia="Times New Roman" w:hAnsi="Avenir Roman" w:cs="Arial"/>
              </w:rPr>
            </w:pPr>
          </w:p>
          <w:p w14:paraId="6C491430" w14:textId="77777777" w:rsidR="005D6DAD" w:rsidRPr="00AA631A" w:rsidRDefault="005D6DAD" w:rsidP="005D6DAD">
            <w:pPr>
              <w:rPr>
                <w:rFonts w:ascii="Avenir Roman" w:eastAsia="Times New Roman" w:hAnsi="Avenir Roman" w:cs="Arial"/>
              </w:rPr>
            </w:pPr>
            <w:r w:rsidRPr="00AA631A">
              <w:rPr>
                <w:rFonts w:ascii="Avenir Roman" w:eastAsia="Times New Roman" w:hAnsi="Avenir Roman" w:cs="Arial"/>
              </w:rPr>
              <w:t>Break your project up into “action items” a</w:t>
            </w:r>
            <w:r w:rsidRPr="00AA631A">
              <w:rPr>
                <w:rFonts w:ascii="Avenir Roman" w:eastAsia="Times New Roman" w:hAnsi="Avenir Roman" w:cs="Arial"/>
                <w:shd w:val="clear" w:color="auto" w:fill="FABF8F" w:themeFill="accent6" w:themeFillTint="99"/>
              </w:rPr>
              <w:t>n</w:t>
            </w:r>
            <w:r w:rsidRPr="00AA631A">
              <w:rPr>
                <w:rFonts w:ascii="Avenir Roman" w:eastAsia="Times New Roman" w:hAnsi="Avenir Roman" w:cs="Arial"/>
              </w:rPr>
              <w:t xml:space="preserve">d make a schedule for their completion. </w:t>
            </w:r>
          </w:p>
          <w:p w14:paraId="4A9867C7" w14:textId="77777777" w:rsidR="005D6DAD" w:rsidRPr="00AA631A" w:rsidRDefault="005D6DAD" w:rsidP="005D6DAD">
            <w:pPr>
              <w:pStyle w:val="ListParagraph"/>
              <w:numPr>
                <w:ilvl w:val="0"/>
                <w:numId w:val="17"/>
              </w:numPr>
              <w:spacing w:after="0" w:line="240" w:lineRule="auto"/>
              <w:rPr>
                <w:rFonts w:ascii="Avenir Roman" w:eastAsia="Times New Roman" w:hAnsi="Avenir Roman" w:cs="Arial"/>
                <w:sz w:val="24"/>
                <w:szCs w:val="24"/>
              </w:rPr>
            </w:pPr>
            <w:r w:rsidRPr="00AA631A">
              <w:rPr>
                <w:rFonts w:ascii="Avenir Roman" w:eastAsia="Times New Roman" w:hAnsi="Avenir Roman" w:cs="Arial"/>
                <w:sz w:val="24"/>
                <w:szCs w:val="24"/>
              </w:rPr>
              <w:t xml:space="preserve">What steps do you need to take over the next </w:t>
            </w:r>
            <w:r>
              <w:rPr>
                <w:rFonts w:ascii="Avenir Roman" w:eastAsia="Times New Roman" w:hAnsi="Avenir Roman" w:cs="Arial"/>
                <w:sz w:val="24"/>
                <w:szCs w:val="24"/>
              </w:rPr>
              <w:t>two</w:t>
            </w:r>
            <w:r w:rsidRPr="00AA631A">
              <w:rPr>
                <w:rFonts w:ascii="Avenir Roman" w:eastAsia="Times New Roman" w:hAnsi="Avenir Roman" w:cs="Arial"/>
                <w:sz w:val="24"/>
                <w:szCs w:val="24"/>
              </w:rPr>
              <w:t xml:space="preserve"> weeks to put your plan into action? </w:t>
            </w:r>
          </w:p>
          <w:p w14:paraId="53D21E53" w14:textId="77777777" w:rsidR="005D6DAD" w:rsidRPr="00AA631A" w:rsidRDefault="005D6DAD" w:rsidP="005D6DAD">
            <w:pPr>
              <w:pStyle w:val="ListParagraph"/>
              <w:numPr>
                <w:ilvl w:val="0"/>
                <w:numId w:val="17"/>
              </w:numPr>
              <w:spacing w:after="0" w:line="240" w:lineRule="auto"/>
              <w:rPr>
                <w:rFonts w:ascii="Avenir Roman" w:eastAsia="Times New Roman" w:hAnsi="Avenir Roman" w:cs="Arial"/>
                <w:sz w:val="24"/>
                <w:szCs w:val="24"/>
              </w:rPr>
            </w:pPr>
            <w:r w:rsidRPr="00AA631A">
              <w:rPr>
                <w:rFonts w:ascii="Avenir Roman" w:eastAsia="Times New Roman" w:hAnsi="Avenir Roman" w:cs="Arial"/>
                <w:sz w:val="24"/>
                <w:szCs w:val="24"/>
              </w:rPr>
              <w:t>What resources (technology, individuals, etc.) will you need to complete each step?</w:t>
            </w:r>
          </w:p>
          <w:p w14:paraId="3EE2389C" w14:textId="77777777" w:rsidR="005D6DAD" w:rsidRPr="00AA631A" w:rsidRDefault="005D6DAD" w:rsidP="005D6DAD">
            <w:pPr>
              <w:pStyle w:val="ListParagraph"/>
              <w:numPr>
                <w:ilvl w:val="0"/>
                <w:numId w:val="17"/>
              </w:numPr>
              <w:spacing w:after="0" w:line="240" w:lineRule="auto"/>
              <w:rPr>
                <w:rFonts w:ascii="Avenir Roman" w:eastAsia="Times New Roman" w:hAnsi="Avenir Roman" w:cs="Arial"/>
                <w:sz w:val="24"/>
                <w:szCs w:val="24"/>
              </w:rPr>
            </w:pPr>
            <w:r w:rsidRPr="00AA631A">
              <w:rPr>
                <w:rFonts w:ascii="Avenir Roman" w:eastAsia="Times New Roman" w:hAnsi="Avenir Roman" w:cs="Arial"/>
                <w:sz w:val="24"/>
                <w:szCs w:val="24"/>
              </w:rPr>
              <w:t>What is your personal deadline for each step?</w:t>
            </w:r>
          </w:p>
          <w:p w14:paraId="07A28614" w14:textId="77777777" w:rsidR="005D6DAD" w:rsidRPr="00AA631A" w:rsidRDefault="005D6DAD" w:rsidP="005D6DAD">
            <w:pPr>
              <w:rPr>
                <w:rFonts w:ascii="Avenir Roman" w:eastAsia="Times New Roman" w:hAnsi="Avenir Roman" w:cs="Arial"/>
              </w:rPr>
            </w:pPr>
          </w:p>
          <w:p w14:paraId="37B8A2E1" w14:textId="77777777" w:rsidR="005D6DAD" w:rsidRPr="00AA631A" w:rsidRDefault="005D6DAD" w:rsidP="005D6DAD">
            <w:pPr>
              <w:rPr>
                <w:rFonts w:ascii="Avenir Roman" w:eastAsia="Times New Roman" w:hAnsi="Avenir Roman" w:cs="Arial"/>
                <w:b/>
              </w:rPr>
            </w:pPr>
          </w:p>
          <w:p w14:paraId="414D6E80" w14:textId="77777777" w:rsidR="005D6DAD" w:rsidRPr="00AA631A" w:rsidRDefault="005D6DAD" w:rsidP="005D6DAD">
            <w:pPr>
              <w:rPr>
                <w:rFonts w:ascii="Avenir Roman" w:hAnsi="Avenir Roman" w:cs="Arial"/>
                <w:b/>
              </w:rPr>
            </w:pPr>
          </w:p>
        </w:tc>
      </w:tr>
    </w:tbl>
    <w:p w14:paraId="39E83607" w14:textId="77777777" w:rsidR="00AA631A" w:rsidRPr="00AA631A" w:rsidRDefault="00AA631A" w:rsidP="00AA631A">
      <w:pPr>
        <w:rPr>
          <w:rFonts w:ascii="Avenir Roman" w:eastAsia="Times New Roman" w:hAnsi="Avenir Roman" w:cs="Arial"/>
          <w:b/>
        </w:rPr>
      </w:pPr>
    </w:p>
    <w:p w14:paraId="1C6D76AC" w14:textId="77777777" w:rsidR="00AA631A" w:rsidRPr="00AA631A" w:rsidRDefault="00AA631A" w:rsidP="00AA631A">
      <w:pPr>
        <w:rPr>
          <w:rFonts w:ascii="Avenir Roman" w:eastAsia="Times New Roman" w:hAnsi="Avenir Roman" w:cs="Arial"/>
        </w:rPr>
      </w:pPr>
    </w:p>
    <w:tbl>
      <w:tblPr>
        <w:tblStyle w:val="TableGrid"/>
        <w:tblW w:w="0" w:type="auto"/>
        <w:tblLook w:val="04A0" w:firstRow="1" w:lastRow="0" w:firstColumn="1" w:lastColumn="0" w:noHBand="0" w:noVBand="1"/>
      </w:tblPr>
      <w:tblGrid>
        <w:gridCol w:w="3356"/>
        <w:gridCol w:w="3357"/>
        <w:gridCol w:w="3357"/>
      </w:tblGrid>
      <w:tr w:rsidR="00AA631A" w:rsidRPr="00AA631A" w14:paraId="3779A7DA" w14:textId="77777777" w:rsidTr="005D6DAD">
        <w:trPr>
          <w:tblHeader/>
        </w:trPr>
        <w:tc>
          <w:tcPr>
            <w:tcW w:w="3356" w:type="dxa"/>
            <w:shd w:val="clear" w:color="auto" w:fill="E5DFEC" w:themeFill="accent4" w:themeFillTint="33"/>
            <w:vAlign w:val="center"/>
          </w:tcPr>
          <w:p w14:paraId="2E6E6CF1" w14:textId="77777777" w:rsidR="00AA631A" w:rsidRPr="00AA631A" w:rsidRDefault="00AA631A" w:rsidP="005D6DAD">
            <w:pPr>
              <w:jc w:val="center"/>
              <w:rPr>
                <w:rFonts w:ascii="Avenir Roman" w:hAnsi="Avenir Roman" w:cs="Arial"/>
                <w:b/>
                <w:i/>
              </w:rPr>
            </w:pPr>
            <w:r w:rsidRPr="00AA631A">
              <w:rPr>
                <w:rFonts w:ascii="Avenir Roman" w:hAnsi="Avenir Roman" w:cs="Arial"/>
                <w:b/>
                <w:i/>
              </w:rPr>
              <w:t>ACTION ITEMS:</w:t>
            </w:r>
          </w:p>
        </w:tc>
        <w:tc>
          <w:tcPr>
            <w:tcW w:w="3357" w:type="dxa"/>
            <w:shd w:val="clear" w:color="auto" w:fill="E5DFEC" w:themeFill="accent4" w:themeFillTint="33"/>
            <w:vAlign w:val="center"/>
          </w:tcPr>
          <w:p w14:paraId="5D5625D4" w14:textId="77777777" w:rsidR="00AA631A" w:rsidRPr="00AA631A" w:rsidRDefault="00AA631A" w:rsidP="005D6DAD">
            <w:pPr>
              <w:jc w:val="center"/>
              <w:rPr>
                <w:rFonts w:ascii="Avenir Roman" w:hAnsi="Avenir Roman" w:cs="Arial"/>
                <w:b/>
                <w:i/>
              </w:rPr>
            </w:pPr>
            <w:r w:rsidRPr="00AA631A">
              <w:rPr>
                <w:rFonts w:ascii="Avenir Roman" w:hAnsi="Avenir Roman" w:cs="Arial"/>
                <w:b/>
                <w:i/>
              </w:rPr>
              <w:t>RESOURCES</w:t>
            </w:r>
          </w:p>
          <w:p w14:paraId="4CF60C68" w14:textId="77777777" w:rsidR="00AA631A" w:rsidRPr="00AA631A" w:rsidRDefault="00AA631A" w:rsidP="005D6DAD">
            <w:pPr>
              <w:jc w:val="center"/>
              <w:rPr>
                <w:rFonts w:ascii="Avenir Roman" w:hAnsi="Avenir Roman" w:cs="Arial"/>
                <w:b/>
                <w:i/>
              </w:rPr>
            </w:pPr>
            <w:r w:rsidRPr="00AA631A">
              <w:rPr>
                <w:rFonts w:ascii="Avenir Roman" w:hAnsi="Avenir Roman" w:cs="Arial"/>
                <w:b/>
                <w:i/>
              </w:rPr>
              <w:t>NEEDED:</w:t>
            </w:r>
          </w:p>
        </w:tc>
        <w:tc>
          <w:tcPr>
            <w:tcW w:w="3357" w:type="dxa"/>
            <w:shd w:val="clear" w:color="auto" w:fill="E5DFEC" w:themeFill="accent4" w:themeFillTint="33"/>
            <w:vAlign w:val="center"/>
          </w:tcPr>
          <w:p w14:paraId="1646DC2F" w14:textId="77777777" w:rsidR="00AA631A" w:rsidRPr="00AA631A" w:rsidRDefault="00AA631A" w:rsidP="005D6DAD">
            <w:pPr>
              <w:jc w:val="center"/>
              <w:rPr>
                <w:rFonts w:ascii="Avenir Roman" w:hAnsi="Avenir Roman" w:cs="Arial"/>
                <w:b/>
                <w:i/>
              </w:rPr>
            </w:pPr>
            <w:r w:rsidRPr="00AA631A">
              <w:rPr>
                <w:rFonts w:ascii="Avenir Roman" w:hAnsi="Avenir Roman" w:cs="Arial"/>
                <w:b/>
                <w:i/>
              </w:rPr>
              <w:t>COMPLETION DEADLINE:</w:t>
            </w:r>
          </w:p>
        </w:tc>
      </w:tr>
      <w:tr w:rsidR="00AA631A" w:rsidRPr="00AA631A" w14:paraId="6A6AAE60" w14:textId="77777777" w:rsidTr="00184E48">
        <w:tc>
          <w:tcPr>
            <w:tcW w:w="3356" w:type="dxa"/>
          </w:tcPr>
          <w:p w14:paraId="5129398D" w14:textId="77777777" w:rsidR="00AA631A" w:rsidRPr="00AA631A" w:rsidRDefault="00AA631A" w:rsidP="00184E48">
            <w:pPr>
              <w:rPr>
                <w:rFonts w:ascii="Avenir Roman" w:hAnsi="Avenir Roman" w:cs="Arial"/>
              </w:rPr>
            </w:pPr>
          </w:p>
          <w:p w14:paraId="3591AA85" w14:textId="77777777" w:rsidR="00AA631A" w:rsidRPr="00AA631A" w:rsidRDefault="00AA631A" w:rsidP="00184E48">
            <w:pPr>
              <w:rPr>
                <w:rFonts w:ascii="Avenir Roman" w:hAnsi="Avenir Roman" w:cs="Arial"/>
              </w:rPr>
            </w:pPr>
          </w:p>
          <w:p w14:paraId="3047710E" w14:textId="77777777" w:rsidR="00AA631A" w:rsidRPr="00AA631A" w:rsidRDefault="00AA631A" w:rsidP="00184E48">
            <w:pPr>
              <w:rPr>
                <w:rFonts w:ascii="Avenir Roman" w:hAnsi="Avenir Roman" w:cs="Arial"/>
              </w:rPr>
            </w:pPr>
          </w:p>
          <w:p w14:paraId="3FC8FD87" w14:textId="77777777" w:rsidR="00AA631A" w:rsidRPr="00AA631A" w:rsidRDefault="00AA631A" w:rsidP="00184E48">
            <w:pPr>
              <w:rPr>
                <w:rFonts w:ascii="Avenir Roman" w:hAnsi="Avenir Roman" w:cs="Arial"/>
              </w:rPr>
            </w:pPr>
          </w:p>
          <w:p w14:paraId="1CB2FCE9" w14:textId="77777777" w:rsidR="00AA631A" w:rsidRPr="00AA631A" w:rsidRDefault="00AA631A" w:rsidP="00184E48">
            <w:pPr>
              <w:rPr>
                <w:rFonts w:ascii="Avenir Roman" w:hAnsi="Avenir Roman" w:cs="Arial"/>
              </w:rPr>
            </w:pPr>
          </w:p>
        </w:tc>
        <w:tc>
          <w:tcPr>
            <w:tcW w:w="3357" w:type="dxa"/>
          </w:tcPr>
          <w:p w14:paraId="199D3A75" w14:textId="77777777" w:rsidR="00AA631A" w:rsidRPr="00AA631A" w:rsidRDefault="00AA631A" w:rsidP="00184E48">
            <w:pPr>
              <w:rPr>
                <w:rFonts w:ascii="Avenir Roman" w:hAnsi="Avenir Roman" w:cs="Arial"/>
              </w:rPr>
            </w:pPr>
          </w:p>
        </w:tc>
        <w:tc>
          <w:tcPr>
            <w:tcW w:w="3357" w:type="dxa"/>
          </w:tcPr>
          <w:p w14:paraId="3FD85CBE" w14:textId="77777777" w:rsidR="00AA631A" w:rsidRPr="00AA631A" w:rsidRDefault="00AA631A" w:rsidP="00184E48">
            <w:pPr>
              <w:rPr>
                <w:rFonts w:ascii="Avenir Roman" w:hAnsi="Avenir Roman" w:cs="Arial"/>
              </w:rPr>
            </w:pPr>
          </w:p>
        </w:tc>
      </w:tr>
      <w:tr w:rsidR="00AA631A" w:rsidRPr="00AA631A" w14:paraId="1A36C9E5" w14:textId="77777777" w:rsidTr="00184E48">
        <w:tc>
          <w:tcPr>
            <w:tcW w:w="3356" w:type="dxa"/>
          </w:tcPr>
          <w:p w14:paraId="19B09269" w14:textId="77777777" w:rsidR="00AA631A" w:rsidRPr="00AA631A" w:rsidRDefault="00AA631A" w:rsidP="00184E48">
            <w:pPr>
              <w:rPr>
                <w:rFonts w:ascii="Avenir Roman" w:hAnsi="Avenir Roman" w:cs="Arial"/>
              </w:rPr>
            </w:pPr>
          </w:p>
          <w:p w14:paraId="25ED9173" w14:textId="77777777" w:rsidR="00AA631A" w:rsidRPr="00AA631A" w:rsidRDefault="00AA631A" w:rsidP="00184E48">
            <w:pPr>
              <w:rPr>
                <w:rFonts w:ascii="Avenir Roman" w:hAnsi="Avenir Roman" w:cs="Arial"/>
              </w:rPr>
            </w:pPr>
          </w:p>
          <w:p w14:paraId="25F1B14F" w14:textId="77777777" w:rsidR="00AA631A" w:rsidRPr="00AA631A" w:rsidRDefault="00AA631A" w:rsidP="00184E48">
            <w:pPr>
              <w:rPr>
                <w:rFonts w:ascii="Avenir Roman" w:hAnsi="Avenir Roman" w:cs="Arial"/>
              </w:rPr>
            </w:pPr>
          </w:p>
          <w:p w14:paraId="442BF6F2" w14:textId="77777777" w:rsidR="00AA631A" w:rsidRPr="00AA631A" w:rsidRDefault="00AA631A" w:rsidP="00184E48">
            <w:pPr>
              <w:rPr>
                <w:rFonts w:ascii="Avenir Roman" w:hAnsi="Avenir Roman" w:cs="Arial"/>
              </w:rPr>
            </w:pPr>
          </w:p>
          <w:p w14:paraId="65AD742F" w14:textId="77777777" w:rsidR="00AA631A" w:rsidRPr="00AA631A" w:rsidRDefault="00AA631A" w:rsidP="00184E48">
            <w:pPr>
              <w:rPr>
                <w:rFonts w:ascii="Avenir Roman" w:hAnsi="Avenir Roman" w:cs="Arial"/>
              </w:rPr>
            </w:pPr>
          </w:p>
        </w:tc>
        <w:tc>
          <w:tcPr>
            <w:tcW w:w="3357" w:type="dxa"/>
          </w:tcPr>
          <w:p w14:paraId="4A4F19D9" w14:textId="77777777" w:rsidR="00AA631A" w:rsidRPr="00AA631A" w:rsidRDefault="00AA631A" w:rsidP="00184E48">
            <w:pPr>
              <w:rPr>
                <w:rFonts w:ascii="Avenir Roman" w:hAnsi="Avenir Roman" w:cs="Arial"/>
              </w:rPr>
            </w:pPr>
          </w:p>
        </w:tc>
        <w:tc>
          <w:tcPr>
            <w:tcW w:w="3357" w:type="dxa"/>
          </w:tcPr>
          <w:p w14:paraId="579F6D73" w14:textId="77777777" w:rsidR="00AA631A" w:rsidRPr="00AA631A" w:rsidRDefault="00AA631A" w:rsidP="00184E48">
            <w:pPr>
              <w:rPr>
                <w:rFonts w:ascii="Avenir Roman" w:hAnsi="Avenir Roman" w:cs="Arial"/>
              </w:rPr>
            </w:pPr>
          </w:p>
        </w:tc>
      </w:tr>
      <w:tr w:rsidR="00AA631A" w:rsidRPr="00AA631A" w14:paraId="08C8A434" w14:textId="77777777" w:rsidTr="00184E48">
        <w:tc>
          <w:tcPr>
            <w:tcW w:w="3356" w:type="dxa"/>
          </w:tcPr>
          <w:p w14:paraId="42EC05FF" w14:textId="77777777" w:rsidR="00AA631A" w:rsidRPr="00AA631A" w:rsidRDefault="00AA631A" w:rsidP="00184E48">
            <w:pPr>
              <w:rPr>
                <w:rFonts w:ascii="Avenir Roman" w:hAnsi="Avenir Roman" w:cs="Arial"/>
              </w:rPr>
            </w:pPr>
          </w:p>
          <w:p w14:paraId="73AEDD21" w14:textId="77777777" w:rsidR="00AA631A" w:rsidRPr="00AA631A" w:rsidRDefault="00AA631A" w:rsidP="00184E48">
            <w:pPr>
              <w:rPr>
                <w:rFonts w:ascii="Avenir Roman" w:hAnsi="Avenir Roman" w:cs="Arial"/>
              </w:rPr>
            </w:pPr>
          </w:p>
          <w:p w14:paraId="16661E7F" w14:textId="77777777" w:rsidR="00AA631A" w:rsidRPr="00AA631A" w:rsidRDefault="00AA631A" w:rsidP="00184E48">
            <w:pPr>
              <w:rPr>
                <w:rFonts w:ascii="Avenir Roman" w:hAnsi="Avenir Roman" w:cs="Arial"/>
              </w:rPr>
            </w:pPr>
          </w:p>
          <w:p w14:paraId="66ACAA01" w14:textId="77777777" w:rsidR="00AA631A" w:rsidRPr="00AA631A" w:rsidRDefault="00AA631A" w:rsidP="00184E48">
            <w:pPr>
              <w:rPr>
                <w:rFonts w:ascii="Avenir Roman" w:hAnsi="Avenir Roman" w:cs="Arial"/>
              </w:rPr>
            </w:pPr>
          </w:p>
          <w:p w14:paraId="0902C73A" w14:textId="77777777" w:rsidR="00AA631A" w:rsidRPr="00AA631A" w:rsidRDefault="00AA631A" w:rsidP="00184E48">
            <w:pPr>
              <w:rPr>
                <w:rFonts w:ascii="Avenir Roman" w:hAnsi="Avenir Roman" w:cs="Arial"/>
              </w:rPr>
            </w:pPr>
          </w:p>
        </w:tc>
        <w:tc>
          <w:tcPr>
            <w:tcW w:w="3357" w:type="dxa"/>
          </w:tcPr>
          <w:p w14:paraId="4AA1ADE6" w14:textId="77777777" w:rsidR="00AA631A" w:rsidRPr="00AA631A" w:rsidRDefault="00AA631A" w:rsidP="00184E48">
            <w:pPr>
              <w:rPr>
                <w:rFonts w:ascii="Avenir Roman" w:hAnsi="Avenir Roman" w:cs="Arial"/>
              </w:rPr>
            </w:pPr>
          </w:p>
        </w:tc>
        <w:tc>
          <w:tcPr>
            <w:tcW w:w="3357" w:type="dxa"/>
          </w:tcPr>
          <w:p w14:paraId="37992261" w14:textId="77777777" w:rsidR="00AA631A" w:rsidRPr="00AA631A" w:rsidRDefault="00AA631A" w:rsidP="00184E48">
            <w:pPr>
              <w:rPr>
                <w:rFonts w:ascii="Avenir Roman" w:hAnsi="Avenir Roman" w:cs="Arial"/>
              </w:rPr>
            </w:pPr>
          </w:p>
        </w:tc>
      </w:tr>
      <w:tr w:rsidR="00AA631A" w:rsidRPr="00AA631A" w14:paraId="634C891F" w14:textId="77777777" w:rsidTr="00184E48">
        <w:tc>
          <w:tcPr>
            <w:tcW w:w="3356" w:type="dxa"/>
          </w:tcPr>
          <w:p w14:paraId="145024E0" w14:textId="77777777" w:rsidR="00AA631A" w:rsidRPr="00AA631A" w:rsidRDefault="00AA631A" w:rsidP="00184E48">
            <w:pPr>
              <w:rPr>
                <w:rFonts w:ascii="Avenir Roman" w:hAnsi="Avenir Roman" w:cs="Arial"/>
              </w:rPr>
            </w:pPr>
          </w:p>
          <w:p w14:paraId="61A371E0" w14:textId="77777777" w:rsidR="00AA631A" w:rsidRPr="00AA631A" w:rsidRDefault="00AA631A" w:rsidP="00184E48">
            <w:pPr>
              <w:rPr>
                <w:rFonts w:ascii="Avenir Roman" w:hAnsi="Avenir Roman" w:cs="Arial"/>
              </w:rPr>
            </w:pPr>
          </w:p>
          <w:p w14:paraId="565489AC" w14:textId="77777777" w:rsidR="00AA631A" w:rsidRPr="00AA631A" w:rsidRDefault="00AA631A" w:rsidP="00184E48">
            <w:pPr>
              <w:rPr>
                <w:rFonts w:ascii="Avenir Roman" w:hAnsi="Avenir Roman" w:cs="Arial"/>
              </w:rPr>
            </w:pPr>
          </w:p>
          <w:p w14:paraId="04326986" w14:textId="77777777" w:rsidR="00AA631A" w:rsidRPr="00AA631A" w:rsidRDefault="00AA631A" w:rsidP="00184E48">
            <w:pPr>
              <w:rPr>
                <w:rFonts w:ascii="Avenir Roman" w:hAnsi="Avenir Roman" w:cs="Arial"/>
              </w:rPr>
            </w:pPr>
          </w:p>
          <w:p w14:paraId="1D06EB96" w14:textId="77777777" w:rsidR="00AA631A" w:rsidRPr="00AA631A" w:rsidRDefault="00AA631A" w:rsidP="00184E48">
            <w:pPr>
              <w:rPr>
                <w:rFonts w:ascii="Avenir Roman" w:hAnsi="Avenir Roman" w:cs="Arial"/>
              </w:rPr>
            </w:pPr>
          </w:p>
        </w:tc>
        <w:tc>
          <w:tcPr>
            <w:tcW w:w="3357" w:type="dxa"/>
          </w:tcPr>
          <w:p w14:paraId="2D888BEC" w14:textId="77777777" w:rsidR="00AA631A" w:rsidRPr="00AA631A" w:rsidRDefault="00AA631A" w:rsidP="00184E48">
            <w:pPr>
              <w:rPr>
                <w:rFonts w:ascii="Avenir Roman" w:hAnsi="Avenir Roman" w:cs="Arial"/>
              </w:rPr>
            </w:pPr>
          </w:p>
        </w:tc>
        <w:tc>
          <w:tcPr>
            <w:tcW w:w="3357" w:type="dxa"/>
          </w:tcPr>
          <w:p w14:paraId="6A6C9993" w14:textId="77777777" w:rsidR="00AA631A" w:rsidRPr="00AA631A" w:rsidRDefault="00AA631A" w:rsidP="00184E48">
            <w:pPr>
              <w:rPr>
                <w:rFonts w:ascii="Avenir Roman" w:hAnsi="Avenir Roman" w:cs="Arial"/>
              </w:rPr>
            </w:pPr>
          </w:p>
        </w:tc>
      </w:tr>
      <w:tr w:rsidR="00AA631A" w:rsidRPr="00AA631A" w14:paraId="7DE5A677" w14:textId="77777777" w:rsidTr="00184E48">
        <w:tc>
          <w:tcPr>
            <w:tcW w:w="3356" w:type="dxa"/>
          </w:tcPr>
          <w:p w14:paraId="0A35599C" w14:textId="77777777" w:rsidR="00AA631A" w:rsidRPr="00AA631A" w:rsidRDefault="00AA631A" w:rsidP="00184E48">
            <w:pPr>
              <w:rPr>
                <w:rFonts w:ascii="Avenir Roman" w:hAnsi="Avenir Roman" w:cs="Arial"/>
              </w:rPr>
            </w:pPr>
          </w:p>
          <w:p w14:paraId="3BBB6600" w14:textId="77777777" w:rsidR="00AA631A" w:rsidRPr="00AA631A" w:rsidRDefault="00AA631A" w:rsidP="00184E48">
            <w:pPr>
              <w:rPr>
                <w:rFonts w:ascii="Avenir Roman" w:hAnsi="Avenir Roman" w:cs="Arial"/>
              </w:rPr>
            </w:pPr>
          </w:p>
          <w:p w14:paraId="1F44EDE9" w14:textId="77777777" w:rsidR="00AA631A" w:rsidRPr="00AA631A" w:rsidRDefault="00AA631A" w:rsidP="00184E48">
            <w:pPr>
              <w:rPr>
                <w:rFonts w:ascii="Avenir Roman" w:hAnsi="Avenir Roman" w:cs="Arial"/>
              </w:rPr>
            </w:pPr>
          </w:p>
          <w:p w14:paraId="3267CA4E" w14:textId="77777777" w:rsidR="00AA631A" w:rsidRPr="00AA631A" w:rsidRDefault="00AA631A" w:rsidP="00184E48">
            <w:pPr>
              <w:rPr>
                <w:rFonts w:ascii="Avenir Roman" w:hAnsi="Avenir Roman" w:cs="Arial"/>
              </w:rPr>
            </w:pPr>
          </w:p>
          <w:p w14:paraId="52C8D0D3" w14:textId="77777777" w:rsidR="00AA631A" w:rsidRPr="00AA631A" w:rsidRDefault="00AA631A" w:rsidP="00184E48">
            <w:pPr>
              <w:rPr>
                <w:rFonts w:ascii="Avenir Roman" w:hAnsi="Avenir Roman" w:cs="Arial"/>
              </w:rPr>
            </w:pPr>
          </w:p>
        </w:tc>
        <w:tc>
          <w:tcPr>
            <w:tcW w:w="3357" w:type="dxa"/>
          </w:tcPr>
          <w:p w14:paraId="7D001B38" w14:textId="77777777" w:rsidR="00AA631A" w:rsidRPr="00AA631A" w:rsidRDefault="00AA631A" w:rsidP="00184E48">
            <w:pPr>
              <w:rPr>
                <w:rFonts w:ascii="Avenir Roman" w:hAnsi="Avenir Roman" w:cs="Arial"/>
              </w:rPr>
            </w:pPr>
          </w:p>
        </w:tc>
        <w:tc>
          <w:tcPr>
            <w:tcW w:w="3357" w:type="dxa"/>
          </w:tcPr>
          <w:p w14:paraId="08213B1E" w14:textId="77777777" w:rsidR="00AA631A" w:rsidRPr="00AA631A" w:rsidRDefault="00AA631A" w:rsidP="00184E48">
            <w:pPr>
              <w:rPr>
                <w:rFonts w:ascii="Avenir Roman" w:hAnsi="Avenir Roman" w:cs="Arial"/>
              </w:rPr>
            </w:pPr>
          </w:p>
        </w:tc>
      </w:tr>
      <w:tr w:rsidR="00AA631A" w:rsidRPr="00AA631A" w14:paraId="4D3B0F44" w14:textId="77777777" w:rsidTr="00184E48">
        <w:tc>
          <w:tcPr>
            <w:tcW w:w="3356" w:type="dxa"/>
          </w:tcPr>
          <w:p w14:paraId="6E3028C0" w14:textId="77777777" w:rsidR="00AA631A" w:rsidRPr="00AA631A" w:rsidRDefault="00AA631A" w:rsidP="00184E48">
            <w:pPr>
              <w:rPr>
                <w:rFonts w:ascii="Avenir Roman" w:hAnsi="Avenir Roman" w:cs="Arial"/>
              </w:rPr>
            </w:pPr>
          </w:p>
          <w:p w14:paraId="489841F7" w14:textId="77777777" w:rsidR="00AA631A" w:rsidRPr="00AA631A" w:rsidRDefault="00AA631A" w:rsidP="00184E48">
            <w:pPr>
              <w:rPr>
                <w:rFonts w:ascii="Avenir Roman" w:hAnsi="Avenir Roman" w:cs="Arial"/>
              </w:rPr>
            </w:pPr>
          </w:p>
          <w:p w14:paraId="14277015" w14:textId="77777777" w:rsidR="00AA631A" w:rsidRPr="00AA631A" w:rsidRDefault="00AA631A" w:rsidP="00184E48">
            <w:pPr>
              <w:rPr>
                <w:rFonts w:ascii="Avenir Roman" w:hAnsi="Avenir Roman" w:cs="Arial"/>
              </w:rPr>
            </w:pPr>
          </w:p>
          <w:p w14:paraId="480396D1" w14:textId="77777777" w:rsidR="00AA631A" w:rsidRPr="00AA631A" w:rsidRDefault="00AA631A" w:rsidP="00184E48">
            <w:pPr>
              <w:rPr>
                <w:rFonts w:ascii="Avenir Roman" w:hAnsi="Avenir Roman" w:cs="Arial"/>
              </w:rPr>
            </w:pPr>
          </w:p>
          <w:p w14:paraId="4CBDAAD0" w14:textId="77777777" w:rsidR="00AA631A" w:rsidRPr="00AA631A" w:rsidRDefault="00AA631A" w:rsidP="00184E48">
            <w:pPr>
              <w:rPr>
                <w:rFonts w:ascii="Avenir Roman" w:hAnsi="Avenir Roman" w:cs="Arial"/>
              </w:rPr>
            </w:pPr>
          </w:p>
        </w:tc>
        <w:tc>
          <w:tcPr>
            <w:tcW w:w="3357" w:type="dxa"/>
          </w:tcPr>
          <w:p w14:paraId="234ED411" w14:textId="77777777" w:rsidR="00AA631A" w:rsidRPr="00AA631A" w:rsidRDefault="00AA631A" w:rsidP="00184E48">
            <w:pPr>
              <w:rPr>
                <w:rFonts w:ascii="Avenir Roman" w:hAnsi="Avenir Roman" w:cs="Arial"/>
              </w:rPr>
            </w:pPr>
          </w:p>
        </w:tc>
        <w:tc>
          <w:tcPr>
            <w:tcW w:w="3357" w:type="dxa"/>
          </w:tcPr>
          <w:p w14:paraId="222A563C" w14:textId="77777777" w:rsidR="00AA631A" w:rsidRPr="00AA631A" w:rsidRDefault="00AA631A" w:rsidP="00184E48">
            <w:pPr>
              <w:rPr>
                <w:rFonts w:ascii="Avenir Roman" w:hAnsi="Avenir Roman" w:cs="Arial"/>
              </w:rPr>
            </w:pPr>
          </w:p>
        </w:tc>
      </w:tr>
      <w:tr w:rsidR="00AA631A" w:rsidRPr="00AA631A" w14:paraId="06479B33" w14:textId="77777777" w:rsidTr="00184E48">
        <w:tc>
          <w:tcPr>
            <w:tcW w:w="3356" w:type="dxa"/>
          </w:tcPr>
          <w:p w14:paraId="6DC58AE0" w14:textId="77777777" w:rsidR="00AA631A" w:rsidRPr="00AA631A" w:rsidRDefault="00AA631A" w:rsidP="00184E48">
            <w:pPr>
              <w:rPr>
                <w:rFonts w:ascii="Avenir Roman" w:hAnsi="Avenir Roman" w:cs="Arial"/>
              </w:rPr>
            </w:pPr>
          </w:p>
          <w:p w14:paraId="4E6DB826" w14:textId="77777777" w:rsidR="00AA631A" w:rsidRPr="00AA631A" w:rsidRDefault="00AA631A" w:rsidP="00184E48">
            <w:pPr>
              <w:rPr>
                <w:rFonts w:ascii="Avenir Roman" w:hAnsi="Avenir Roman" w:cs="Arial"/>
              </w:rPr>
            </w:pPr>
          </w:p>
          <w:p w14:paraId="623E5E8C" w14:textId="77777777" w:rsidR="00AA631A" w:rsidRPr="00AA631A" w:rsidRDefault="00AA631A" w:rsidP="00184E48">
            <w:pPr>
              <w:rPr>
                <w:rFonts w:ascii="Avenir Roman" w:hAnsi="Avenir Roman" w:cs="Arial"/>
              </w:rPr>
            </w:pPr>
          </w:p>
          <w:p w14:paraId="0DBE0B69" w14:textId="77777777" w:rsidR="00AA631A" w:rsidRPr="00AA631A" w:rsidRDefault="00AA631A" w:rsidP="00184E48">
            <w:pPr>
              <w:rPr>
                <w:rFonts w:ascii="Avenir Roman" w:hAnsi="Avenir Roman" w:cs="Arial"/>
              </w:rPr>
            </w:pPr>
          </w:p>
          <w:p w14:paraId="4EC879DC" w14:textId="77777777" w:rsidR="00AA631A" w:rsidRPr="00AA631A" w:rsidRDefault="00AA631A" w:rsidP="00184E48">
            <w:pPr>
              <w:rPr>
                <w:rFonts w:ascii="Avenir Roman" w:hAnsi="Avenir Roman" w:cs="Arial"/>
              </w:rPr>
            </w:pPr>
          </w:p>
        </w:tc>
        <w:tc>
          <w:tcPr>
            <w:tcW w:w="3357" w:type="dxa"/>
          </w:tcPr>
          <w:p w14:paraId="7BF7C808" w14:textId="77777777" w:rsidR="00AA631A" w:rsidRPr="00AA631A" w:rsidRDefault="00AA631A" w:rsidP="00184E48">
            <w:pPr>
              <w:rPr>
                <w:rFonts w:ascii="Avenir Roman" w:hAnsi="Avenir Roman" w:cs="Arial"/>
              </w:rPr>
            </w:pPr>
          </w:p>
        </w:tc>
        <w:tc>
          <w:tcPr>
            <w:tcW w:w="3357" w:type="dxa"/>
          </w:tcPr>
          <w:p w14:paraId="6BC1D650" w14:textId="77777777" w:rsidR="00AA631A" w:rsidRPr="00AA631A" w:rsidRDefault="00AA631A" w:rsidP="00184E48">
            <w:pPr>
              <w:rPr>
                <w:rFonts w:ascii="Avenir Roman" w:hAnsi="Avenir Roman" w:cs="Arial"/>
              </w:rPr>
            </w:pPr>
          </w:p>
        </w:tc>
      </w:tr>
      <w:tr w:rsidR="00AA631A" w:rsidRPr="00AA631A" w14:paraId="3BD2CF89" w14:textId="77777777" w:rsidTr="00184E48">
        <w:tc>
          <w:tcPr>
            <w:tcW w:w="3356" w:type="dxa"/>
          </w:tcPr>
          <w:p w14:paraId="0419A8CE" w14:textId="77777777" w:rsidR="00AA631A" w:rsidRPr="00AA631A" w:rsidRDefault="00AA631A" w:rsidP="00184E48">
            <w:pPr>
              <w:rPr>
                <w:rFonts w:ascii="Avenir Roman" w:hAnsi="Avenir Roman" w:cs="Arial"/>
              </w:rPr>
            </w:pPr>
          </w:p>
          <w:p w14:paraId="676D9FEE" w14:textId="77777777" w:rsidR="00AA631A" w:rsidRPr="00AA631A" w:rsidRDefault="00AA631A" w:rsidP="00184E48">
            <w:pPr>
              <w:rPr>
                <w:rFonts w:ascii="Avenir Roman" w:hAnsi="Avenir Roman" w:cs="Arial"/>
              </w:rPr>
            </w:pPr>
          </w:p>
          <w:p w14:paraId="739D5708" w14:textId="77777777" w:rsidR="00AA631A" w:rsidRPr="00AA631A" w:rsidRDefault="00AA631A" w:rsidP="00184E48">
            <w:pPr>
              <w:rPr>
                <w:rFonts w:ascii="Avenir Roman" w:hAnsi="Avenir Roman" w:cs="Arial"/>
              </w:rPr>
            </w:pPr>
          </w:p>
          <w:p w14:paraId="7620CB7C" w14:textId="77777777" w:rsidR="00AA631A" w:rsidRPr="00AA631A" w:rsidRDefault="00AA631A" w:rsidP="00184E48">
            <w:pPr>
              <w:rPr>
                <w:rFonts w:ascii="Avenir Roman" w:hAnsi="Avenir Roman" w:cs="Arial"/>
              </w:rPr>
            </w:pPr>
          </w:p>
          <w:p w14:paraId="632B3E5E" w14:textId="77777777" w:rsidR="00AA631A" w:rsidRPr="00AA631A" w:rsidRDefault="00AA631A" w:rsidP="00184E48">
            <w:pPr>
              <w:rPr>
                <w:rFonts w:ascii="Avenir Roman" w:hAnsi="Avenir Roman" w:cs="Arial"/>
              </w:rPr>
            </w:pPr>
          </w:p>
        </w:tc>
        <w:tc>
          <w:tcPr>
            <w:tcW w:w="3357" w:type="dxa"/>
          </w:tcPr>
          <w:p w14:paraId="0D0492C3" w14:textId="77777777" w:rsidR="00AA631A" w:rsidRPr="00AA631A" w:rsidRDefault="00AA631A" w:rsidP="00184E48">
            <w:pPr>
              <w:rPr>
                <w:rFonts w:ascii="Avenir Roman" w:hAnsi="Avenir Roman" w:cs="Arial"/>
              </w:rPr>
            </w:pPr>
          </w:p>
        </w:tc>
        <w:tc>
          <w:tcPr>
            <w:tcW w:w="3357" w:type="dxa"/>
          </w:tcPr>
          <w:p w14:paraId="037F0AED" w14:textId="77777777" w:rsidR="00AA631A" w:rsidRPr="00AA631A" w:rsidRDefault="00AA631A" w:rsidP="00184E48">
            <w:pPr>
              <w:rPr>
                <w:rFonts w:ascii="Avenir Roman" w:hAnsi="Avenir Roman" w:cs="Arial"/>
              </w:rPr>
            </w:pPr>
          </w:p>
        </w:tc>
      </w:tr>
      <w:tr w:rsidR="00AA631A" w:rsidRPr="00AA631A" w14:paraId="32F607B4" w14:textId="77777777" w:rsidTr="00184E48">
        <w:tc>
          <w:tcPr>
            <w:tcW w:w="3356" w:type="dxa"/>
          </w:tcPr>
          <w:p w14:paraId="21707F68" w14:textId="77777777" w:rsidR="00AA631A" w:rsidRPr="00AA631A" w:rsidRDefault="00AA631A" w:rsidP="00184E48">
            <w:pPr>
              <w:rPr>
                <w:rFonts w:ascii="Avenir Roman" w:hAnsi="Avenir Roman" w:cs="Arial"/>
              </w:rPr>
            </w:pPr>
          </w:p>
          <w:p w14:paraId="73D47AF1" w14:textId="77777777" w:rsidR="00AA631A" w:rsidRPr="00AA631A" w:rsidRDefault="00AA631A" w:rsidP="00184E48">
            <w:pPr>
              <w:rPr>
                <w:rFonts w:ascii="Avenir Roman" w:hAnsi="Avenir Roman" w:cs="Arial"/>
              </w:rPr>
            </w:pPr>
          </w:p>
          <w:p w14:paraId="397D584D" w14:textId="77777777" w:rsidR="00AA631A" w:rsidRPr="00AA631A" w:rsidRDefault="00AA631A" w:rsidP="00184E48">
            <w:pPr>
              <w:rPr>
                <w:rFonts w:ascii="Avenir Roman" w:hAnsi="Avenir Roman" w:cs="Arial"/>
              </w:rPr>
            </w:pPr>
          </w:p>
          <w:p w14:paraId="18B1596B" w14:textId="77777777" w:rsidR="00AA631A" w:rsidRPr="00AA631A" w:rsidRDefault="00AA631A" w:rsidP="00184E48">
            <w:pPr>
              <w:rPr>
                <w:rFonts w:ascii="Avenir Roman" w:hAnsi="Avenir Roman" w:cs="Arial"/>
              </w:rPr>
            </w:pPr>
          </w:p>
          <w:p w14:paraId="66C0105F" w14:textId="77777777" w:rsidR="00AA631A" w:rsidRPr="00AA631A" w:rsidRDefault="00AA631A" w:rsidP="00184E48">
            <w:pPr>
              <w:rPr>
                <w:rFonts w:ascii="Avenir Roman" w:hAnsi="Avenir Roman" w:cs="Arial"/>
              </w:rPr>
            </w:pPr>
          </w:p>
        </w:tc>
        <w:tc>
          <w:tcPr>
            <w:tcW w:w="3357" w:type="dxa"/>
          </w:tcPr>
          <w:p w14:paraId="7140F6AF" w14:textId="77777777" w:rsidR="00AA631A" w:rsidRPr="00AA631A" w:rsidRDefault="00AA631A" w:rsidP="00184E48">
            <w:pPr>
              <w:rPr>
                <w:rFonts w:ascii="Avenir Roman" w:hAnsi="Avenir Roman" w:cs="Arial"/>
              </w:rPr>
            </w:pPr>
          </w:p>
        </w:tc>
        <w:tc>
          <w:tcPr>
            <w:tcW w:w="3357" w:type="dxa"/>
          </w:tcPr>
          <w:p w14:paraId="6444802C" w14:textId="77777777" w:rsidR="00AA631A" w:rsidRPr="00AA631A" w:rsidRDefault="00AA631A" w:rsidP="00184E48">
            <w:pPr>
              <w:rPr>
                <w:rFonts w:ascii="Avenir Roman" w:hAnsi="Avenir Roman" w:cs="Arial"/>
              </w:rPr>
            </w:pPr>
          </w:p>
        </w:tc>
      </w:tr>
    </w:tbl>
    <w:p w14:paraId="23925790" w14:textId="77777777" w:rsidR="00AA631A" w:rsidRPr="00AA631A" w:rsidRDefault="00AA631A" w:rsidP="00AA631A">
      <w:pPr>
        <w:rPr>
          <w:rFonts w:ascii="Avenir Roman" w:hAnsi="Avenir Roman" w:cs="Arial"/>
        </w:rPr>
      </w:pPr>
    </w:p>
    <w:tbl>
      <w:tblPr>
        <w:tblStyle w:val="TableGrid"/>
        <w:tblW w:w="0" w:type="auto"/>
        <w:tblLook w:val="04A0" w:firstRow="1" w:lastRow="0" w:firstColumn="1" w:lastColumn="0" w:noHBand="0" w:noVBand="1"/>
      </w:tblPr>
      <w:tblGrid>
        <w:gridCol w:w="3325"/>
        <w:gridCol w:w="6745"/>
      </w:tblGrid>
      <w:tr w:rsidR="00AA631A" w:rsidRPr="00AA631A" w14:paraId="2DB21A1A" w14:textId="77777777" w:rsidTr="005D6DAD">
        <w:trPr>
          <w:cantSplit/>
        </w:trPr>
        <w:tc>
          <w:tcPr>
            <w:tcW w:w="10070" w:type="dxa"/>
            <w:gridSpan w:val="2"/>
            <w:shd w:val="clear" w:color="auto" w:fill="FABF8F" w:themeFill="accent6" w:themeFillTint="99"/>
          </w:tcPr>
          <w:p w14:paraId="4035FA9E" w14:textId="77777777" w:rsidR="00AA631A" w:rsidRPr="00AA631A" w:rsidRDefault="00AA631A" w:rsidP="00184E48">
            <w:pPr>
              <w:rPr>
                <w:rFonts w:ascii="Avenir Roman" w:eastAsia="Times New Roman" w:hAnsi="Avenir Roman" w:cs="Arial"/>
                <w:b/>
                <w:bCs/>
                <w:color w:val="000000"/>
              </w:rPr>
            </w:pPr>
            <w:r w:rsidRPr="00AA631A">
              <w:rPr>
                <w:rFonts w:ascii="Avenir Roman" w:eastAsia="Times New Roman" w:hAnsi="Avenir Roman" w:cs="Arial"/>
                <w:b/>
                <w:bCs/>
                <w:color w:val="000000"/>
              </w:rPr>
              <w:t>Part 3: Mid-Project Reflection</w:t>
            </w:r>
          </w:p>
          <w:p w14:paraId="71DC47ED" w14:textId="77777777" w:rsidR="00AA631A" w:rsidRPr="00AA631A" w:rsidRDefault="00AA631A" w:rsidP="00184E48">
            <w:pPr>
              <w:rPr>
                <w:rFonts w:ascii="Avenir Roman" w:eastAsia="Times New Roman" w:hAnsi="Avenir Roman" w:cs="Arial"/>
              </w:rPr>
            </w:pPr>
          </w:p>
          <w:p w14:paraId="2AC048B5" w14:textId="77777777" w:rsidR="00AA631A" w:rsidRPr="00AA631A" w:rsidRDefault="00AA631A" w:rsidP="00184E48">
            <w:pPr>
              <w:rPr>
                <w:rFonts w:ascii="Avenir Roman" w:hAnsi="Avenir Roman" w:cs="Arial"/>
              </w:rPr>
            </w:pPr>
          </w:p>
        </w:tc>
      </w:tr>
      <w:tr w:rsidR="00AA631A" w:rsidRPr="00AA631A" w14:paraId="4257F3B9" w14:textId="77777777" w:rsidTr="005D6DAD">
        <w:trPr>
          <w:cantSplit/>
        </w:trPr>
        <w:tc>
          <w:tcPr>
            <w:tcW w:w="3325" w:type="dxa"/>
          </w:tcPr>
          <w:p w14:paraId="24A022D3" w14:textId="77777777" w:rsidR="00AA631A" w:rsidRPr="00AA631A" w:rsidRDefault="00AA631A" w:rsidP="00184E48">
            <w:pPr>
              <w:rPr>
                <w:rFonts w:ascii="Avenir Roman" w:hAnsi="Avenir Roman" w:cs="Arial"/>
                <w:b/>
              </w:rPr>
            </w:pPr>
            <w:r w:rsidRPr="00AA631A">
              <w:rPr>
                <w:rFonts w:ascii="Avenir Roman" w:hAnsi="Avenir Roman" w:cs="Arial"/>
                <w:b/>
              </w:rPr>
              <w:t>What aspect of your project are you most excited about? Why?</w:t>
            </w:r>
          </w:p>
        </w:tc>
        <w:tc>
          <w:tcPr>
            <w:tcW w:w="6745" w:type="dxa"/>
          </w:tcPr>
          <w:p w14:paraId="2E64C827" w14:textId="77777777" w:rsidR="00AA631A" w:rsidRPr="00AA631A" w:rsidRDefault="00AA631A" w:rsidP="00184E48">
            <w:pPr>
              <w:rPr>
                <w:rFonts w:ascii="Avenir Roman" w:hAnsi="Avenir Roman" w:cs="Arial"/>
              </w:rPr>
            </w:pPr>
          </w:p>
          <w:p w14:paraId="6B5F4F4A" w14:textId="77777777" w:rsidR="00AA631A" w:rsidRPr="00AA631A" w:rsidRDefault="00AA631A" w:rsidP="00184E48">
            <w:pPr>
              <w:rPr>
                <w:rFonts w:ascii="Avenir Roman" w:hAnsi="Avenir Roman" w:cs="Arial"/>
              </w:rPr>
            </w:pPr>
          </w:p>
          <w:p w14:paraId="4271C2E4" w14:textId="77777777" w:rsidR="00AA631A" w:rsidRPr="00AA631A" w:rsidRDefault="00AA631A" w:rsidP="00184E48">
            <w:pPr>
              <w:rPr>
                <w:rFonts w:ascii="Avenir Roman" w:hAnsi="Avenir Roman" w:cs="Arial"/>
              </w:rPr>
            </w:pPr>
          </w:p>
          <w:p w14:paraId="214E8C28" w14:textId="77777777" w:rsidR="00AA631A" w:rsidRPr="00AA631A" w:rsidRDefault="00AA631A" w:rsidP="00184E48">
            <w:pPr>
              <w:rPr>
                <w:rFonts w:ascii="Avenir Roman" w:hAnsi="Avenir Roman" w:cs="Arial"/>
              </w:rPr>
            </w:pPr>
          </w:p>
          <w:p w14:paraId="5D63A083" w14:textId="77777777" w:rsidR="00AA631A" w:rsidRPr="00AA631A" w:rsidRDefault="00AA631A" w:rsidP="00184E48">
            <w:pPr>
              <w:rPr>
                <w:rFonts w:ascii="Avenir Roman" w:hAnsi="Avenir Roman" w:cs="Arial"/>
              </w:rPr>
            </w:pPr>
          </w:p>
          <w:p w14:paraId="5211B474" w14:textId="77777777" w:rsidR="00AA631A" w:rsidRPr="00AA631A" w:rsidRDefault="00AA631A" w:rsidP="00184E48">
            <w:pPr>
              <w:rPr>
                <w:rFonts w:ascii="Avenir Roman" w:hAnsi="Avenir Roman" w:cs="Arial"/>
              </w:rPr>
            </w:pPr>
          </w:p>
          <w:p w14:paraId="0C44B171" w14:textId="77777777" w:rsidR="00AA631A" w:rsidRPr="00AA631A" w:rsidRDefault="00AA631A" w:rsidP="00184E48">
            <w:pPr>
              <w:rPr>
                <w:rFonts w:ascii="Avenir Roman" w:hAnsi="Avenir Roman" w:cs="Arial"/>
              </w:rPr>
            </w:pPr>
          </w:p>
        </w:tc>
      </w:tr>
      <w:tr w:rsidR="00AA631A" w:rsidRPr="00AA631A" w14:paraId="7B0D4993" w14:textId="77777777" w:rsidTr="005D6DAD">
        <w:trPr>
          <w:cantSplit/>
        </w:trPr>
        <w:tc>
          <w:tcPr>
            <w:tcW w:w="3325" w:type="dxa"/>
          </w:tcPr>
          <w:p w14:paraId="432DD879" w14:textId="77777777" w:rsidR="00AA631A" w:rsidRPr="00AA631A" w:rsidRDefault="00AA631A" w:rsidP="00184E48">
            <w:pPr>
              <w:rPr>
                <w:rFonts w:ascii="Avenir Roman" w:hAnsi="Avenir Roman" w:cs="Arial"/>
                <w:b/>
              </w:rPr>
            </w:pPr>
            <w:r w:rsidRPr="00AA631A">
              <w:rPr>
                <w:rFonts w:ascii="Avenir Roman" w:hAnsi="Avenir Roman" w:cs="Arial"/>
                <w:b/>
              </w:rPr>
              <w:lastRenderedPageBreak/>
              <w:t>What challenge(s) do you anticipate? Is there anything you might need to change about your action plan to make your project feasible?</w:t>
            </w:r>
          </w:p>
          <w:p w14:paraId="50D672BF" w14:textId="77777777" w:rsidR="00AA631A" w:rsidRPr="00AA631A" w:rsidRDefault="00AA631A" w:rsidP="00184E48">
            <w:pPr>
              <w:rPr>
                <w:rFonts w:ascii="Avenir Roman" w:hAnsi="Avenir Roman" w:cs="Arial"/>
                <w:b/>
              </w:rPr>
            </w:pPr>
          </w:p>
        </w:tc>
        <w:tc>
          <w:tcPr>
            <w:tcW w:w="6745" w:type="dxa"/>
          </w:tcPr>
          <w:p w14:paraId="4DFCEC97" w14:textId="77777777" w:rsidR="00AA631A" w:rsidRPr="00AA631A" w:rsidRDefault="00AA631A" w:rsidP="00184E48">
            <w:pPr>
              <w:rPr>
                <w:rFonts w:ascii="Avenir Roman" w:hAnsi="Avenir Roman" w:cs="Arial"/>
              </w:rPr>
            </w:pPr>
          </w:p>
        </w:tc>
      </w:tr>
      <w:tr w:rsidR="00AA631A" w:rsidRPr="00AA631A" w14:paraId="64B6D54A" w14:textId="77777777" w:rsidTr="005D6DAD">
        <w:trPr>
          <w:cantSplit/>
        </w:trPr>
        <w:tc>
          <w:tcPr>
            <w:tcW w:w="3325" w:type="dxa"/>
          </w:tcPr>
          <w:p w14:paraId="47CC7BBF" w14:textId="77777777" w:rsidR="00AA631A" w:rsidRDefault="00AA631A" w:rsidP="00184E48">
            <w:pPr>
              <w:rPr>
                <w:rFonts w:ascii="Avenir Roman" w:hAnsi="Avenir Roman" w:cs="Arial"/>
                <w:b/>
              </w:rPr>
            </w:pPr>
            <w:r w:rsidRPr="00AA631A">
              <w:rPr>
                <w:rFonts w:ascii="Avenir Roman" w:hAnsi="Avenir Roman" w:cs="Arial"/>
                <w:b/>
              </w:rPr>
              <w:t xml:space="preserve">What kind of support do you need from your </w:t>
            </w:r>
            <w:r w:rsidRPr="00AA631A">
              <w:rPr>
                <w:rFonts w:ascii="Avenir Roman" w:hAnsi="Avenir Roman" w:cs="Arial"/>
                <w:b/>
                <w:u w:val="single"/>
              </w:rPr>
              <w:t>classmate(s)</w:t>
            </w:r>
            <w:r w:rsidRPr="00AA631A">
              <w:rPr>
                <w:rFonts w:ascii="Avenir Roman" w:hAnsi="Avenir Roman" w:cs="Arial"/>
                <w:b/>
              </w:rPr>
              <w:t xml:space="preserve"> as you create your campaign?</w:t>
            </w:r>
          </w:p>
          <w:p w14:paraId="0AB4253B" w14:textId="77777777" w:rsidR="005D6DAD" w:rsidRPr="00AA631A" w:rsidRDefault="005D6DAD" w:rsidP="00184E48">
            <w:pPr>
              <w:rPr>
                <w:rFonts w:ascii="Avenir Roman" w:hAnsi="Avenir Roman" w:cs="Arial"/>
                <w:b/>
              </w:rPr>
            </w:pPr>
          </w:p>
          <w:p w14:paraId="3C050FEA" w14:textId="77777777" w:rsidR="00AA631A" w:rsidRPr="00AA631A" w:rsidRDefault="00AA631A" w:rsidP="00184E48">
            <w:pPr>
              <w:rPr>
                <w:rFonts w:ascii="Avenir Roman" w:hAnsi="Avenir Roman" w:cs="Arial"/>
              </w:rPr>
            </w:pPr>
          </w:p>
          <w:p w14:paraId="294068CA" w14:textId="77777777" w:rsidR="00AA631A" w:rsidRPr="00AA631A" w:rsidRDefault="00AA631A" w:rsidP="00184E48">
            <w:pPr>
              <w:rPr>
                <w:rFonts w:ascii="Avenir Roman" w:hAnsi="Avenir Roman" w:cs="Arial"/>
              </w:rPr>
            </w:pPr>
          </w:p>
        </w:tc>
        <w:tc>
          <w:tcPr>
            <w:tcW w:w="6745" w:type="dxa"/>
          </w:tcPr>
          <w:p w14:paraId="2700CCA0" w14:textId="77777777" w:rsidR="00AA631A" w:rsidRPr="00AA631A" w:rsidRDefault="00AA631A" w:rsidP="00184E48">
            <w:pPr>
              <w:rPr>
                <w:rFonts w:ascii="Avenir Roman" w:hAnsi="Avenir Roman" w:cs="Arial"/>
              </w:rPr>
            </w:pPr>
          </w:p>
        </w:tc>
      </w:tr>
      <w:tr w:rsidR="00AA631A" w:rsidRPr="00AA631A" w14:paraId="159E760F" w14:textId="77777777" w:rsidTr="005D6DAD">
        <w:trPr>
          <w:cantSplit/>
        </w:trPr>
        <w:tc>
          <w:tcPr>
            <w:tcW w:w="3325" w:type="dxa"/>
          </w:tcPr>
          <w:p w14:paraId="55215671" w14:textId="77777777" w:rsidR="00AA631A" w:rsidRPr="00AA631A" w:rsidRDefault="00AA631A" w:rsidP="00184E48">
            <w:pPr>
              <w:rPr>
                <w:rFonts w:ascii="Avenir Roman" w:hAnsi="Avenir Roman" w:cs="Arial"/>
                <w:b/>
              </w:rPr>
            </w:pPr>
            <w:r w:rsidRPr="00AA631A">
              <w:rPr>
                <w:rFonts w:ascii="Avenir Roman" w:hAnsi="Avenir Roman" w:cs="Arial"/>
                <w:b/>
              </w:rPr>
              <w:t xml:space="preserve">What kind of support do you need from your </w:t>
            </w:r>
            <w:r w:rsidRPr="00AA631A">
              <w:rPr>
                <w:rFonts w:ascii="Avenir Roman" w:hAnsi="Avenir Roman" w:cs="Arial"/>
                <w:b/>
                <w:u w:val="single"/>
              </w:rPr>
              <w:t>instructor</w:t>
            </w:r>
            <w:r w:rsidRPr="00AA631A">
              <w:rPr>
                <w:rFonts w:ascii="Avenir Roman" w:hAnsi="Avenir Roman" w:cs="Arial"/>
                <w:b/>
              </w:rPr>
              <w:t xml:space="preserve"> as you create your campaign?</w:t>
            </w:r>
          </w:p>
          <w:p w14:paraId="7AFE0FBA" w14:textId="77777777" w:rsidR="00AA631A" w:rsidRPr="00AA631A" w:rsidRDefault="00AA631A" w:rsidP="00184E48">
            <w:pPr>
              <w:rPr>
                <w:rFonts w:ascii="Avenir Roman" w:hAnsi="Avenir Roman" w:cs="Arial"/>
                <w:b/>
              </w:rPr>
            </w:pPr>
          </w:p>
          <w:p w14:paraId="7FAE5B3C" w14:textId="77777777" w:rsidR="00AA631A" w:rsidRPr="00AA631A" w:rsidRDefault="00AA631A" w:rsidP="00184E48">
            <w:pPr>
              <w:rPr>
                <w:rFonts w:ascii="Avenir Roman" w:hAnsi="Avenir Roman" w:cs="Arial"/>
              </w:rPr>
            </w:pPr>
          </w:p>
        </w:tc>
        <w:tc>
          <w:tcPr>
            <w:tcW w:w="6745" w:type="dxa"/>
          </w:tcPr>
          <w:p w14:paraId="5EEF18FC" w14:textId="77777777" w:rsidR="00AA631A" w:rsidRPr="00AA631A" w:rsidRDefault="00AA631A" w:rsidP="00184E48">
            <w:pPr>
              <w:rPr>
                <w:rFonts w:ascii="Avenir Roman" w:hAnsi="Avenir Roman" w:cs="Arial"/>
              </w:rPr>
            </w:pPr>
          </w:p>
        </w:tc>
      </w:tr>
    </w:tbl>
    <w:p w14:paraId="7B23D03F" w14:textId="77777777" w:rsidR="00AA631A" w:rsidRPr="00AA631A" w:rsidRDefault="00AA631A" w:rsidP="00AA631A">
      <w:pPr>
        <w:rPr>
          <w:rFonts w:ascii="Avenir Roman" w:hAnsi="Avenir Roman" w:cs="Arial"/>
        </w:rPr>
      </w:pPr>
    </w:p>
    <w:p w14:paraId="27F906EF" w14:textId="77777777" w:rsidR="00AA631A" w:rsidRPr="00AA631A" w:rsidRDefault="00AA631A" w:rsidP="00AA631A">
      <w:pPr>
        <w:rPr>
          <w:rFonts w:ascii="Avenir Roman" w:hAnsi="Avenir Roman" w:cs="Arial"/>
        </w:rPr>
      </w:pPr>
    </w:p>
    <w:p w14:paraId="178BD705" w14:textId="77777777" w:rsidR="00AA631A" w:rsidRPr="00AA631A" w:rsidRDefault="00AA631A" w:rsidP="00AA631A">
      <w:pPr>
        <w:pStyle w:val="ListParagraph"/>
        <w:numPr>
          <w:ilvl w:val="0"/>
          <w:numId w:val="18"/>
        </w:numPr>
        <w:rPr>
          <w:rFonts w:ascii="Avenir Roman" w:hAnsi="Avenir Roman" w:cs="Arial"/>
          <w:b/>
          <w:color w:val="244061" w:themeColor="accent1" w:themeShade="80"/>
          <w:sz w:val="24"/>
          <w:szCs w:val="24"/>
        </w:rPr>
      </w:pPr>
      <w:r w:rsidRPr="00AA631A">
        <w:rPr>
          <w:rFonts w:ascii="Avenir Roman" w:hAnsi="Avenir Roman" w:cs="Arial"/>
          <w:sz w:val="24"/>
          <w:szCs w:val="24"/>
        </w:rPr>
        <w:t>Once you submit Milestone 4 (this document), immediately begin putting your plan into action.</w:t>
      </w:r>
      <w:r w:rsidRPr="00AA631A">
        <w:rPr>
          <w:rFonts w:ascii="Avenir Roman" w:hAnsi="Avenir Roman" w:cs="Arial"/>
          <w:b/>
          <w:color w:val="244061" w:themeColor="accent1" w:themeShade="80"/>
          <w:sz w:val="24"/>
          <w:szCs w:val="24"/>
        </w:rPr>
        <w:t xml:space="preserve"> </w:t>
      </w:r>
    </w:p>
    <w:p w14:paraId="106012C2" w14:textId="77777777" w:rsidR="00AA631A" w:rsidRPr="00AA631A" w:rsidRDefault="00AA631A" w:rsidP="00AA631A">
      <w:pPr>
        <w:rPr>
          <w:rFonts w:ascii="Avenir Roman" w:hAnsi="Avenir Roman" w:cs="Arial"/>
          <w:b/>
          <w:color w:val="244061" w:themeColor="accent1" w:themeShade="80"/>
        </w:rPr>
      </w:pPr>
      <w:r w:rsidRPr="00AA631A">
        <w:rPr>
          <w:rFonts w:ascii="Avenir Roman" w:hAnsi="Avenir Roman" w:cs="Arial"/>
          <w:b/>
          <w:noProof/>
          <w:color w:val="4F81BD" w:themeColor="accent1"/>
        </w:rPr>
        <mc:AlternateContent>
          <mc:Choice Requires="wps">
            <w:drawing>
              <wp:anchor distT="0" distB="0" distL="114300" distR="114300" simplePos="0" relativeHeight="251659264" behindDoc="0" locked="0" layoutInCell="1" allowOverlap="1" wp14:anchorId="661CF53D" wp14:editId="7FF90C55">
                <wp:simplePos x="0" y="0"/>
                <wp:positionH relativeFrom="column">
                  <wp:posOffset>-66675</wp:posOffset>
                </wp:positionH>
                <wp:positionV relativeFrom="paragraph">
                  <wp:posOffset>447675</wp:posOffset>
                </wp:positionV>
                <wp:extent cx="6696075" cy="1809750"/>
                <wp:effectExtent l="0" t="0" r="28575" b="19050"/>
                <wp:wrapNone/>
                <wp:docPr id="5" name="Horizontal Scroll 5"/>
                <wp:cNvGraphicFramePr/>
                <a:graphic xmlns:a="http://schemas.openxmlformats.org/drawingml/2006/main">
                  <a:graphicData uri="http://schemas.microsoft.com/office/word/2010/wordprocessingShape">
                    <wps:wsp>
                      <wps:cNvSpPr/>
                      <wps:spPr>
                        <a:xfrm>
                          <a:off x="0" y="0"/>
                          <a:ext cx="6696075" cy="1809750"/>
                        </a:xfrm>
                        <a:prstGeom prst="horizontalScroll">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B34A177" w14:textId="77777777" w:rsidR="00AA631A" w:rsidRPr="00FC7A8E" w:rsidRDefault="00AA631A" w:rsidP="00AA631A">
                            <w:pPr>
                              <w:jc w:val="center"/>
                              <w:rPr>
                                <w:rFonts w:ascii="Lucida Calligraphy" w:hAnsi="Lucida Calligraphy" w:cs="Arial"/>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7A8E">
                              <w:rPr>
                                <w:rFonts w:ascii="Lucida Calligraphy" w:hAnsi="Lucida Calligraphy" w:cs="Arial"/>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fun changing the world!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2BF42E6"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5" o:spid="_x0000_s1026" type="#_x0000_t98" style="position:absolute;margin-left:-5.25pt;margin-top:35.25pt;width:527.25pt;height:14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" fillcolor="#b8cce4 [1300]" strokecolor="#243f60 [1604]" strokeweight="2pt">
                <v:textbox>
                  <w:txbxContent>
                    <w:p w:rsidR="00AA631A" w:rsidRPr="00FC7A8E" w:rsidRDefault="00AA631A" w:rsidP="00AA631A">
                      <w:pPr>
                        <w:jc w:val="center"/>
                        <w:rPr>
                          <w:rFonts w:ascii="Lucida Calligraphy" w:hAnsi="Lucida Calligraphy" w:cs="Arial"/>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C7A8E">
                        <w:rPr>
                          <w:rFonts w:ascii="Lucida Calligraphy" w:hAnsi="Lucida Calligraphy" w:cs="Arial"/>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Have fun changing the world!</w:t>
                      </w:r>
                    </w:p>
                  </w:txbxContent>
                </v:textbox>
              </v:shape>
            </w:pict>
          </mc:Fallback>
        </mc:AlternateContent>
      </w:r>
    </w:p>
    <w:p w14:paraId="50BC6289" w14:textId="77777777" w:rsidR="00D12164" w:rsidRPr="00AA631A" w:rsidRDefault="00D12164" w:rsidP="00520F6F">
      <w:pPr>
        <w:rPr>
          <w:rFonts w:ascii="Avenir Roman" w:eastAsia="Times New Roman" w:hAnsi="Avenir Roman" w:cs="Times New Roman"/>
          <w:bCs/>
          <w:color w:val="000000"/>
        </w:rPr>
      </w:pPr>
    </w:p>
    <w:sectPr w:rsidR="00D12164" w:rsidRPr="00AA631A" w:rsidSect="003363F1">
      <w:headerReference w:type="even" r:id="rId7"/>
      <w:headerReference w:type="default" r:id="rId8"/>
      <w:footerReference w:type="default" r:id="rId9"/>
      <w:headerReference w:type="first" r:id="rId1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BC96F2" w14:textId="77777777" w:rsidR="000902F7" w:rsidRDefault="000902F7" w:rsidP="003363F1">
      <w:r>
        <w:separator/>
      </w:r>
    </w:p>
  </w:endnote>
  <w:endnote w:type="continuationSeparator" w:id="0">
    <w:p w14:paraId="63363742" w14:textId="77777777" w:rsidR="000902F7" w:rsidRDefault="000902F7" w:rsidP="00336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Book">
    <w:panose1 w:val="02000503020000020003"/>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Avenir Roman">
    <w:panose1 w:val="020B0503020203020204"/>
    <w:charset w:val="4D"/>
    <w:family w:val="swiss"/>
    <w:pitch w:val="variable"/>
    <w:sig w:usb0="800000AF" w:usb1="5000204A" w:usb2="00000000" w:usb3="00000000" w:csb0="0000009B" w:csb1="00000000"/>
  </w:font>
  <w:font w:name="Lucida Calligraphy">
    <w:panose1 w:val="03010101010101010101"/>
    <w:charset w:val="4D"/>
    <w:family w:val="script"/>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0FF91" w14:textId="77777777" w:rsidR="003363F1" w:rsidRDefault="003363F1">
    <w:pPr>
      <w:pStyle w:val="Footer"/>
    </w:pPr>
    <w:r>
      <w:rPr>
        <w:noProof/>
      </w:rPr>
      <w:drawing>
        <wp:anchor distT="0" distB="0" distL="114300" distR="114300" simplePos="0" relativeHeight="251659264" behindDoc="0" locked="0" layoutInCell="1" allowOverlap="1" wp14:anchorId="279852FD" wp14:editId="19B4812A">
          <wp:simplePos x="0" y="0"/>
          <wp:positionH relativeFrom="page">
            <wp:posOffset>-12700</wp:posOffset>
          </wp:positionH>
          <wp:positionV relativeFrom="page">
            <wp:posOffset>8521700</wp:posOffset>
          </wp:positionV>
          <wp:extent cx="7785735" cy="1570355"/>
          <wp:effectExtent l="0" t="0" r="12065" b="4445"/>
          <wp:wrapThrough wrapText="bothSides">
            <wp:wrapPolygon edited="0">
              <wp:start x="2184" y="0"/>
              <wp:lineTo x="0" y="4542"/>
              <wp:lineTo x="0" y="21312"/>
              <wp:lineTo x="21563" y="21312"/>
              <wp:lineTo x="21563" y="1048"/>
              <wp:lineTo x="2607" y="0"/>
              <wp:lineTo x="218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bottom.png"/>
                  <pic:cNvPicPr/>
                </pic:nvPicPr>
                <pic:blipFill>
                  <a:blip r:embed="rId1">
                    <a:extLst>
                      <a:ext uri="{28A0092B-C50C-407E-A947-70E740481C1C}">
                        <a14:useLocalDpi xmlns:a14="http://schemas.microsoft.com/office/drawing/2010/main" val="0"/>
                      </a:ext>
                    </a:extLst>
                  </a:blip>
                  <a:stretch>
                    <a:fillRect/>
                  </a:stretch>
                </pic:blipFill>
                <pic:spPr>
                  <a:xfrm>
                    <a:off x="0" y="0"/>
                    <a:ext cx="7785735" cy="15703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931DC" w14:textId="77777777" w:rsidR="000902F7" w:rsidRDefault="000902F7" w:rsidP="003363F1">
      <w:r>
        <w:separator/>
      </w:r>
    </w:p>
  </w:footnote>
  <w:footnote w:type="continuationSeparator" w:id="0">
    <w:p w14:paraId="16903EB0" w14:textId="77777777" w:rsidR="000902F7" w:rsidRDefault="000902F7" w:rsidP="00336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EF044D" w14:textId="77777777" w:rsidR="007A0AA4" w:rsidRDefault="009C5A0B">
    <w:pPr>
      <w:pStyle w:val="Header"/>
    </w:pPr>
    <w:r>
      <w:rPr>
        <w:noProof/>
      </w:rPr>
      <w:drawing>
        <wp:anchor distT="0" distB="0" distL="114300" distR="114300" simplePos="0" relativeHeight="251669504" behindDoc="1" locked="0" layoutInCell="1" allowOverlap="1" wp14:anchorId="108BC930" wp14:editId="5DB1ED6F">
          <wp:simplePos x="0" y="0"/>
          <wp:positionH relativeFrom="margin">
            <wp:align>center</wp:align>
          </wp:positionH>
          <wp:positionV relativeFrom="margin">
            <wp:align>center</wp:align>
          </wp:positionV>
          <wp:extent cx="7802880" cy="10096500"/>
          <wp:effectExtent l="0" t="0" r="7620" b="0"/>
          <wp:wrapNone/>
          <wp:docPr id="12" name="Picture 12"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1" locked="0" layoutInCell="1" allowOverlap="1" wp14:anchorId="0DEEA19B" wp14:editId="16BA6877">
          <wp:simplePos x="0" y="0"/>
          <wp:positionH relativeFrom="margin">
            <wp:align>center</wp:align>
          </wp:positionH>
          <wp:positionV relativeFrom="margin">
            <wp:align>center</wp:align>
          </wp:positionV>
          <wp:extent cx="6400165" cy="1537970"/>
          <wp:effectExtent l="0" t="0" r="635" b="5080"/>
          <wp:wrapNone/>
          <wp:docPr id="6" name="Picture 6"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0902F7">
      <w:rPr>
        <w:noProof/>
      </w:rPr>
      <w:pict w14:anchorId="084656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wordback" style="position:absolute;margin-left:0;margin-top:0;width:503.95pt;height:121.1pt;z-index:-251653120;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3B8D3" w14:textId="77777777" w:rsidR="00EC3DFA" w:rsidRDefault="000902F7">
    <w:pPr>
      <w:pStyle w:val="Header"/>
    </w:pPr>
    <w:r>
      <w:rPr>
        <w:noProof/>
      </w:rPr>
      <w:pict w14:anchorId="74ABA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0" type="#_x0000_t75" alt="wordback" style="position:absolute;margin-left:0;margin-top:0;width:614.4pt;height:795pt;z-index:-251648000;mso-wrap-edited:f;mso-width-percent:0;mso-height-percent:0;mso-position-horizontal:center;mso-position-horizontal-relative:margin;mso-position-vertical:center;mso-position-vertical-relative:margin;mso-width-percent:0;mso-height-percent:0" wrapcoords="-26 0 -26 21559 21600 21559 21600 0 -26 0">
          <v:imagedata r:id="rId1" o:title="wordback"/>
          <w10:wrap anchorx="margin" anchory="margin"/>
        </v:shape>
      </w:pict>
    </w:r>
    <w:r w:rsidR="008A3073">
      <w:t xml:space="preserve">ENG 201H </w:t>
    </w:r>
    <w:r w:rsidR="00AA631A">
      <w:t>Module 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AA425" w14:textId="77777777" w:rsidR="007A0AA4" w:rsidRDefault="009C5A0B">
    <w:pPr>
      <w:pStyle w:val="Header"/>
    </w:pPr>
    <w:r>
      <w:rPr>
        <w:noProof/>
      </w:rPr>
      <w:drawing>
        <wp:anchor distT="0" distB="0" distL="114300" distR="114300" simplePos="0" relativeHeight="251670528" behindDoc="1" locked="0" layoutInCell="1" allowOverlap="1" wp14:anchorId="3CCBE626" wp14:editId="75491AFD">
          <wp:simplePos x="0" y="0"/>
          <wp:positionH relativeFrom="margin">
            <wp:align>center</wp:align>
          </wp:positionH>
          <wp:positionV relativeFrom="margin">
            <wp:align>center</wp:align>
          </wp:positionV>
          <wp:extent cx="7802880" cy="10096500"/>
          <wp:effectExtent l="0" t="0" r="7620" b="0"/>
          <wp:wrapNone/>
          <wp:docPr id="13" name="Picture 13" descr="wordb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b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880" cy="10096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1" locked="0" layoutInCell="1" allowOverlap="1" wp14:anchorId="109D5E4A" wp14:editId="0036F276">
          <wp:simplePos x="0" y="0"/>
          <wp:positionH relativeFrom="margin">
            <wp:align>center</wp:align>
          </wp:positionH>
          <wp:positionV relativeFrom="margin">
            <wp:align>center</wp:align>
          </wp:positionV>
          <wp:extent cx="6400165" cy="1537970"/>
          <wp:effectExtent l="0" t="0" r="635" b="5080"/>
          <wp:wrapNone/>
          <wp:docPr id="7" name="Picture 7" descr="word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dback.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1537970"/>
                  </a:xfrm>
                  <a:prstGeom prst="rect">
                    <a:avLst/>
                  </a:prstGeom>
                  <a:noFill/>
                </pic:spPr>
              </pic:pic>
            </a:graphicData>
          </a:graphic>
          <wp14:sizeRelH relativeFrom="page">
            <wp14:pctWidth>0</wp14:pctWidth>
          </wp14:sizeRelH>
          <wp14:sizeRelV relativeFrom="page">
            <wp14:pctHeight>0</wp14:pctHeight>
          </wp14:sizeRelV>
        </wp:anchor>
      </w:drawing>
    </w:r>
    <w:r w:rsidR="000902F7">
      <w:rPr>
        <w:noProof/>
      </w:rPr>
      <w:pict w14:anchorId="570047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wordback" style="position:absolute;margin-left:0;margin-top:0;width:503.95pt;height:121.1pt;z-index:-251652096;mso-wrap-edited:f;mso-width-percent:0;mso-height-percent:0;mso-position-horizontal:center;mso-position-horizontal-relative:margin;mso-position-vertical:center;mso-position-vertical-relative:margin;mso-width-percent:0;mso-height-percent:0" wrapcoords="128 0 -32 0 -32 939 225 2146 0 2280 -32 2414 -32 21331 514 21331 385 21331 321 21465 578 21331 2217 19453 2217 19319 4178 17038 4950 15428 4950 15026 6139 14891 7039 12879 8421 12745 11507 11269 11507 10732 12728 8586 17646 6573 21214 4695 21535 4159 21600 3756 21600 0 128 0">
          <v:imagedata r:id="rId3" o:title="wor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A0B1A"/>
    <w:multiLevelType w:val="multilevel"/>
    <w:tmpl w:val="E9E471A6"/>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182251"/>
    <w:multiLevelType w:val="multilevel"/>
    <w:tmpl w:val="A10CF9D2"/>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F183E"/>
    <w:multiLevelType w:val="hybridMultilevel"/>
    <w:tmpl w:val="DBD8847E"/>
    <w:lvl w:ilvl="0" w:tplc="53601F4A">
      <w:numFmt w:val="bullet"/>
      <w:lvlText w:val=""/>
      <w:lvlJc w:val="left"/>
      <w:pPr>
        <w:ind w:left="360" w:hanging="360"/>
      </w:pPr>
      <w:rPr>
        <w:rFonts w:ascii="Wingdings" w:eastAsiaTheme="minorHAnsi" w:hAnsi="Wingdings" w:cs="Arial" w:hint="default"/>
        <w:b w:val="0"/>
        <w:color w:val="auto"/>
        <w:sz w:val="36"/>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C3A10B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BF0E28"/>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05070"/>
    <w:multiLevelType w:val="multilevel"/>
    <w:tmpl w:val="271833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B05735"/>
    <w:multiLevelType w:val="multilevel"/>
    <w:tmpl w:val="8334D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A9B4877"/>
    <w:multiLevelType w:val="multilevel"/>
    <w:tmpl w:val="3EFA4B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A11A5A"/>
    <w:multiLevelType w:val="multilevel"/>
    <w:tmpl w:val="E8046EDA"/>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DE386E"/>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0A72C0"/>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E26FA1"/>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B36001"/>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4234EE"/>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E5552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B372DD"/>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758A6"/>
    <w:multiLevelType w:val="multilevel"/>
    <w:tmpl w:val="71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8B15EB4"/>
    <w:multiLevelType w:val="hybridMultilevel"/>
    <w:tmpl w:val="C9FC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2"/>
  </w:num>
  <w:num w:numId="4">
    <w:abstractNumId w:val="13"/>
  </w:num>
  <w:num w:numId="5">
    <w:abstractNumId w:val="9"/>
  </w:num>
  <w:num w:numId="6">
    <w:abstractNumId w:val="3"/>
  </w:num>
  <w:num w:numId="7">
    <w:abstractNumId w:val="11"/>
  </w:num>
  <w:num w:numId="8">
    <w:abstractNumId w:val="10"/>
  </w:num>
  <w:num w:numId="9">
    <w:abstractNumId w:val="16"/>
  </w:num>
  <w:num w:numId="10">
    <w:abstractNumId w:val="4"/>
  </w:num>
  <w:num w:numId="11">
    <w:abstractNumId w:val="8"/>
  </w:num>
  <w:num w:numId="12">
    <w:abstractNumId w:val="0"/>
  </w:num>
  <w:num w:numId="13">
    <w:abstractNumId w:val="1"/>
  </w:num>
  <w:num w:numId="14">
    <w:abstractNumId w:val="7"/>
  </w:num>
  <w:num w:numId="15">
    <w:abstractNumId w:val="5"/>
  </w:num>
  <w:num w:numId="16">
    <w:abstractNumId w:val="6"/>
  </w:num>
  <w:num w:numId="17">
    <w:abstractNumId w:val="17"/>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penInPublishingView" w:val="0"/>
  </w:docVars>
  <w:rsids>
    <w:rsidRoot w:val="009C5A0B"/>
    <w:rsid w:val="00040499"/>
    <w:rsid w:val="000902F7"/>
    <w:rsid w:val="001D3A5B"/>
    <w:rsid w:val="003363F1"/>
    <w:rsid w:val="0044380C"/>
    <w:rsid w:val="004C3D66"/>
    <w:rsid w:val="00520F6F"/>
    <w:rsid w:val="005C030D"/>
    <w:rsid w:val="005D4E44"/>
    <w:rsid w:val="005D6DAD"/>
    <w:rsid w:val="007A0AA4"/>
    <w:rsid w:val="00820648"/>
    <w:rsid w:val="00891FF5"/>
    <w:rsid w:val="008A3073"/>
    <w:rsid w:val="00915BB2"/>
    <w:rsid w:val="0093316C"/>
    <w:rsid w:val="009C5A0B"/>
    <w:rsid w:val="00A96989"/>
    <w:rsid w:val="00AA631A"/>
    <w:rsid w:val="00AB0222"/>
    <w:rsid w:val="00B47E90"/>
    <w:rsid w:val="00C56A5F"/>
    <w:rsid w:val="00D12164"/>
    <w:rsid w:val="00D739D7"/>
    <w:rsid w:val="00E37631"/>
    <w:rsid w:val="00E4069D"/>
    <w:rsid w:val="00E774DD"/>
    <w:rsid w:val="00EC3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6AFC7963"/>
  <w14:defaultImageDpi w14:val="300"/>
  <w15:docId w15:val="{638D035C-148E-4793-9273-CA37B7F8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0AA4"/>
    <w:rPr>
      <w:rFonts w:ascii="Avenir Book" w:hAnsi="Avenir Book"/>
    </w:rPr>
  </w:style>
  <w:style w:type="paragraph" w:styleId="Heading1">
    <w:name w:val="heading 1"/>
    <w:basedOn w:val="Normal"/>
    <w:next w:val="Normal"/>
    <w:link w:val="Heading1Char"/>
    <w:uiPriority w:val="9"/>
    <w:qFormat/>
    <w:rsid w:val="007A0AA4"/>
    <w:pPr>
      <w:keepNext/>
      <w:keepLines/>
      <w:spacing w:before="480"/>
      <w:outlineLvl w:val="0"/>
    </w:pPr>
    <w:rPr>
      <w:rFonts w:eastAsiaTheme="majorEastAsia" w:cstheme="majorBidi"/>
      <w:bCs/>
      <w:sz w:val="32"/>
      <w:szCs w:val="32"/>
    </w:rPr>
  </w:style>
  <w:style w:type="paragraph" w:styleId="Heading2">
    <w:name w:val="heading 2"/>
    <w:basedOn w:val="Normal"/>
    <w:next w:val="Normal"/>
    <w:link w:val="Heading2Char"/>
    <w:uiPriority w:val="9"/>
    <w:unhideWhenUsed/>
    <w:qFormat/>
    <w:rsid w:val="007A0AA4"/>
    <w:pPr>
      <w:keepNext/>
      <w:keepLines/>
      <w:spacing w:before="200"/>
      <w:outlineLvl w:val="1"/>
    </w:pPr>
    <w:rPr>
      <w:rFonts w:eastAsiaTheme="majorEastAsia" w:cstheme="majorBidi"/>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F1"/>
    <w:pPr>
      <w:tabs>
        <w:tab w:val="center" w:pos="4320"/>
        <w:tab w:val="right" w:pos="8640"/>
      </w:tabs>
    </w:pPr>
  </w:style>
  <w:style w:type="character" w:customStyle="1" w:styleId="HeaderChar">
    <w:name w:val="Header Char"/>
    <w:basedOn w:val="DefaultParagraphFont"/>
    <w:link w:val="Header"/>
    <w:uiPriority w:val="99"/>
    <w:rsid w:val="003363F1"/>
  </w:style>
  <w:style w:type="paragraph" w:styleId="Footer">
    <w:name w:val="footer"/>
    <w:basedOn w:val="Normal"/>
    <w:link w:val="FooterChar"/>
    <w:uiPriority w:val="99"/>
    <w:unhideWhenUsed/>
    <w:rsid w:val="003363F1"/>
    <w:pPr>
      <w:tabs>
        <w:tab w:val="center" w:pos="4320"/>
        <w:tab w:val="right" w:pos="8640"/>
      </w:tabs>
    </w:pPr>
  </w:style>
  <w:style w:type="character" w:customStyle="1" w:styleId="FooterChar">
    <w:name w:val="Footer Char"/>
    <w:basedOn w:val="DefaultParagraphFont"/>
    <w:link w:val="Footer"/>
    <w:uiPriority w:val="99"/>
    <w:rsid w:val="003363F1"/>
  </w:style>
  <w:style w:type="character" w:customStyle="1" w:styleId="Heading1Char">
    <w:name w:val="Heading 1 Char"/>
    <w:basedOn w:val="DefaultParagraphFont"/>
    <w:link w:val="Heading1"/>
    <w:uiPriority w:val="9"/>
    <w:rsid w:val="007A0AA4"/>
    <w:rPr>
      <w:rFonts w:ascii="Avenir Book" w:eastAsiaTheme="majorEastAsia" w:hAnsi="Avenir Book" w:cstheme="majorBidi"/>
      <w:bCs/>
      <w:sz w:val="32"/>
      <w:szCs w:val="32"/>
    </w:rPr>
  </w:style>
  <w:style w:type="character" w:customStyle="1" w:styleId="Heading2Char">
    <w:name w:val="Heading 2 Char"/>
    <w:basedOn w:val="DefaultParagraphFont"/>
    <w:link w:val="Heading2"/>
    <w:uiPriority w:val="9"/>
    <w:rsid w:val="007A0AA4"/>
    <w:rPr>
      <w:rFonts w:ascii="Avenir Book" w:eastAsiaTheme="majorEastAsia" w:hAnsi="Avenir Book" w:cstheme="majorBidi"/>
      <w:bCs/>
      <w:sz w:val="26"/>
      <w:szCs w:val="26"/>
    </w:rPr>
  </w:style>
  <w:style w:type="paragraph" w:styleId="NormalWeb">
    <w:name w:val="Normal (Web)"/>
    <w:basedOn w:val="Normal"/>
    <w:uiPriority w:val="99"/>
    <w:semiHidden/>
    <w:unhideWhenUsed/>
    <w:rsid w:val="008A3073"/>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520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74DD"/>
    <w:rPr>
      <w:color w:val="0000FF" w:themeColor="hyperlink"/>
      <w:u w:val="single"/>
    </w:rPr>
  </w:style>
  <w:style w:type="character" w:styleId="UnresolvedMention">
    <w:name w:val="Unresolved Mention"/>
    <w:basedOn w:val="DefaultParagraphFont"/>
    <w:uiPriority w:val="99"/>
    <w:semiHidden/>
    <w:unhideWhenUsed/>
    <w:rsid w:val="00E774DD"/>
    <w:rPr>
      <w:color w:val="605E5C"/>
      <w:shd w:val="clear" w:color="auto" w:fill="E1DFDD"/>
    </w:rPr>
  </w:style>
  <w:style w:type="paragraph" w:styleId="ListParagraph">
    <w:name w:val="List Paragraph"/>
    <w:basedOn w:val="Normal"/>
    <w:uiPriority w:val="34"/>
    <w:qFormat/>
    <w:rsid w:val="00AA631A"/>
    <w:pPr>
      <w:spacing w:after="160" w:line="259" w:lineRule="auto"/>
      <w:ind w:left="720"/>
      <w:contextualSpacing/>
    </w:pPr>
    <w:rPr>
      <w:rFonts w:asciiTheme="minorHAnsi" w:eastAsia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7820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gan\Downloads\HP3_Word_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C:\Users\Megan\Downloads\HP3_Word_Template (2).dotx</Template>
  <TotalTime>0</TotalTime>
  <Pages>6</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Mopi16</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dc:creator>
  <cp:keywords/>
  <dc:description/>
  <cp:lastModifiedBy>danielle keller</cp:lastModifiedBy>
  <cp:revision>2</cp:revision>
  <dcterms:created xsi:type="dcterms:W3CDTF">2019-05-18T15:20:00Z</dcterms:created>
  <dcterms:modified xsi:type="dcterms:W3CDTF">2019-05-18T15:20:00Z</dcterms:modified>
</cp:coreProperties>
</file>